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2.5.0 -->
  <w:body>
    <w:tbl>
      <w:tblPr>
        <w:tblpPr w:leftFromText="180" w:rightFromText="180" w:vertAnchor="page" w:horzAnchor="margin" w:tblpY="346"/>
        <w:tblW w:w="11357" w:type="dxa"/>
        <w:tblBorders>
          <w:top w:val="single" w:sz="4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62"/>
        <w:gridCol w:w="4062"/>
        <w:gridCol w:w="3233"/>
      </w:tblGrid>
      <w:tr w14:paraId="61724AED" w14:textId="77777777" w:rsidTr="00140623">
        <w:tblPrEx>
          <w:tblW w:w="11357" w:type="dxa"/>
          <w:tblBorders>
            <w:top w:val="single" w:sz="4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281"/>
        </w:trPr>
        <w:tc>
          <w:tcPr>
            <w:tcW w:w="11357" w:type="dxa"/>
            <w:gridSpan w:val="3"/>
            <w:tcBorders>
              <w:bottom w:val="single" w:sz="4" w:space="0" w:color="auto"/>
            </w:tcBorders>
            <w:shd w:val="solid" w:color="auto" w:fill="333333"/>
          </w:tcPr>
          <w:p w:rsidR="00140623" w:rsidRPr="00FA5BFD" w:rsidP="00140623" w14:paraId="424162A6" w14:textId="77777777">
            <w:pPr>
              <w:outlineLvl w:val="0"/>
              <w:rPr>
                <w:rFonts w:ascii="Arial" w:hAnsi="Arial" w:cs="Arial"/>
                <w:b/>
                <w:color w:val="FFFF99"/>
              </w:rPr>
            </w:pPr>
            <w:r w:rsidRPr="001B2923">
              <w:rPr>
                <w:rFonts w:ascii="Arial" w:hAnsi="Arial" w:cs="Arial"/>
                <w:b/>
                <w:color w:val="FFFF99"/>
              </w:rPr>
              <w:t xml:space="preserve">   Florida Workers' Compensation Uniform Medical Treatment/Status Reporting </w:t>
            </w:r>
            <w:r w:rsidRPr="001B2923">
              <w:rPr>
                <w:rFonts w:ascii="Arial" w:hAnsi="Arial" w:cs="Arial"/>
                <w:b/>
                <w:color w:val="FFFF99"/>
              </w:rPr>
              <w:t>Form  -</w:t>
            </w:r>
            <w:r w:rsidRPr="001B2923">
              <w:rPr>
                <w:rFonts w:ascii="Arial" w:hAnsi="Arial" w:cs="Arial"/>
                <w:b/>
                <w:color w:val="FFFF99"/>
              </w:rPr>
              <w:t xml:space="preserve">  PAGE 1</w:t>
            </w:r>
          </w:p>
        </w:tc>
      </w:tr>
      <w:tr w14:paraId="457E0E60" w14:textId="77777777" w:rsidTr="00140623">
        <w:tblPrEx>
          <w:tblW w:w="11357" w:type="dxa"/>
          <w:tblLayout w:type="fixed"/>
          <w:tblLook w:val="01E0"/>
        </w:tblPrEx>
        <w:trPr>
          <w:trHeight w:val="281"/>
        </w:trPr>
        <w:tc>
          <w:tcPr>
            <w:tcW w:w="11357" w:type="dxa"/>
            <w:gridSpan w:val="3"/>
            <w:tcBorders>
              <w:top w:val="single" w:sz="4" w:space="0" w:color="auto"/>
            </w:tcBorders>
          </w:tcPr>
          <w:p w:rsidR="00140623" w:rsidRPr="009F412A" w:rsidP="00140623" w14:paraId="78B15104" w14:textId="77777777">
            <w:pPr>
              <w:jc w:val="center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7E5F">
              <w:rPr>
                <w:rFonts w:ascii="Arial" w:hAnsi="Arial" w:cs="Arial"/>
                <w:b/>
                <w:bCs/>
                <w:sz w:val="17"/>
                <w:szCs w:val="17"/>
              </w:rPr>
              <w:t>BEFORE COMPLETING THIS FORM, PLEASE CAREFULLY REVIEW THE INSTRUCTIONS BEGINNING ON PAGE 3</w:t>
            </w:r>
          </w:p>
        </w:tc>
      </w:tr>
      <w:tr w14:paraId="0E642943" w14:textId="77777777" w:rsidTr="00140623">
        <w:tblPrEx>
          <w:tblW w:w="11357" w:type="dxa"/>
          <w:tblLayout w:type="fixed"/>
          <w:tblLook w:val="01E0"/>
        </w:tblPrEx>
        <w:trPr>
          <w:trHeight w:val="281"/>
        </w:trPr>
        <w:tc>
          <w:tcPr>
            <w:tcW w:w="11357" w:type="dxa"/>
            <w:gridSpan w:val="3"/>
          </w:tcPr>
          <w:p w:rsidR="00140623" w:rsidRPr="00F32F90" w:rsidP="00140623" w14:paraId="0FFA3F89" w14:textId="77777777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</w:t>
            </w:r>
            <w:r w:rsidRPr="00F32F90">
              <w:rPr>
                <w:rFonts w:ascii="Arial" w:hAnsi="Arial" w:cs="Arial"/>
                <w:b/>
                <w:bCs/>
                <w:sz w:val="16"/>
                <w:szCs w:val="16"/>
              </w:rPr>
              <w:t>NOTE: Health care providers shall legibly and accurately complete all sections of this form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, limiting their responses to their area of expertise.</w:t>
            </w:r>
          </w:p>
        </w:tc>
      </w:tr>
      <w:tr w14:paraId="3DFC6545" w14:textId="77777777" w:rsidTr="00140623">
        <w:tblPrEx>
          <w:tblW w:w="11357" w:type="dxa"/>
          <w:tblLayout w:type="fixed"/>
          <w:tblLook w:val="01E0"/>
        </w:tblPrEx>
        <w:trPr>
          <w:trHeight w:val="281"/>
        </w:trPr>
        <w:tc>
          <w:tcPr>
            <w:tcW w:w="4062" w:type="dxa"/>
          </w:tcPr>
          <w:p w:rsidR="00140623" w:rsidP="00140623" w14:paraId="338FB58C" w14:textId="77777777">
            <w:pPr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250157">
              <w:rPr>
                <w:rFonts w:ascii="Arial" w:hAnsi="Arial" w:cs="Arial"/>
                <w:b/>
                <w:sz w:val="17"/>
                <w:szCs w:val="17"/>
              </w:rPr>
              <w:t>1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>Insurer Name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 </w:t>
            </w:r>
          </w:p>
          <w:p w:rsidR="00140623" w:rsidRPr="00E96F83" w:rsidP="00140623" w14:paraId="2B349D45" w14:textId="6FA02356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 w:rsidR="008D2CFB">
              <w:rPr>
                <w:rFonts w:ascii="Arial" w:hAnsi="Arial" w:cs="Arial"/>
                <w:b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4062" w:type="dxa"/>
          </w:tcPr>
          <w:p w:rsidR="00140623" w:rsidRPr="00824058" w:rsidP="00140623" w14:paraId="1C8218A4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250157">
              <w:rPr>
                <w:rFonts w:ascii="Arial" w:hAnsi="Arial" w:cs="Arial"/>
                <w:b/>
                <w:sz w:val="17"/>
                <w:szCs w:val="17"/>
              </w:rPr>
              <w:t>2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 xml:space="preserve">Visit/Review Date: </w:t>
            </w:r>
          </w:p>
          <w:bookmarkStart w:id="0" w:name="Field1VReviewDate"/>
          <w:p w:rsidR="00140623" w:rsidRPr="00067E5F" w:rsidP="00140623" w14:paraId="45F80460" w14:textId="1C856BCC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1VReviewDate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0"/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7E5F">
              <w:rPr>
                <w:rFonts w:ascii="Arial" w:hAnsi="Arial" w:cs="Arial"/>
                <w:b/>
                <w:sz w:val="17"/>
                <w:szCs w:val="17"/>
              </w:rPr>
              <w:t xml:space="preserve">/ </w:t>
            </w:r>
            <w:bookmarkStart w:id="1" w:name="Field2VReviewDate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2VReviewDate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1"/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7E5F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2" w:name="Field3VReviewDate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3VReviewDate"/>
                  <w:enabled/>
                  <w:calcOnExit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2"/>
          </w:p>
        </w:tc>
        <w:tc>
          <w:tcPr>
            <w:tcW w:w="3233" w:type="dxa"/>
            <w:tcBorders>
              <w:bottom w:val="nil"/>
            </w:tcBorders>
            <w:shd w:val="clear" w:color="auto" w:fill="FFFF99"/>
          </w:tcPr>
          <w:p w:rsidR="00140623" w:rsidRPr="00824058" w:rsidP="00140623" w14:paraId="56CCA493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t xml:space="preserve">5.        </w:t>
            </w:r>
            <w:r w:rsidRPr="00824058">
              <w:rPr>
                <w:rFonts w:ascii="Arial" w:hAnsi="Arial" w:cs="Arial"/>
                <w:b/>
                <w:sz w:val="17"/>
                <w:szCs w:val="17"/>
              </w:rPr>
              <w:t>FOR INSURER USE ONLY</w:t>
            </w:r>
          </w:p>
          <w:bookmarkStart w:id="3" w:name="Text90"/>
          <w:p w:rsidR="00140623" w:rsidP="00140623" w14:paraId="03D2831B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90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3"/>
          </w:p>
        </w:tc>
      </w:tr>
      <w:tr w14:paraId="67B5E444" w14:textId="77777777" w:rsidTr="00140623">
        <w:tblPrEx>
          <w:tblW w:w="11357" w:type="dxa"/>
          <w:tblLayout w:type="fixed"/>
          <w:tblLook w:val="01E0"/>
        </w:tblPrEx>
        <w:trPr>
          <w:trHeight w:val="272"/>
        </w:trPr>
        <w:tc>
          <w:tcPr>
            <w:tcW w:w="4062" w:type="dxa"/>
          </w:tcPr>
          <w:p w:rsidR="00140623" w:rsidRPr="00E76E24" w:rsidP="00140623" w14:paraId="16C5E654" w14:textId="77777777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3. Injured Employee (Patient) Name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bookmarkStart w:id="4" w:name="InjuredEmpName"/>
          <w:p w:rsidR="00140623" w:rsidRPr="00250157" w:rsidP="00140623" w14:paraId="4121EB53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InjuredEmpName"/>
                  <w:enabled/>
                  <w:calcOnExit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4"/>
          </w:p>
        </w:tc>
        <w:tc>
          <w:tcPr>
            <w:tcW w:w="4062" w:type="dxa"/>
          </w:tcPr>
          <w:p w:rsidR="00140623" w:rsidRPr="00E76E24" w:rsidP="00140623" w14:paraId="4D4D9B94" w14:textId="77777777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4. Date of Birth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p w:rsidR="00140623" w:rsidRPr="00E76E24" w:rsidP="00140623" w14:paraId="35566118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5" w:name="Text4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5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6" w:name="Text5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6"/>
          </w:p>
        </w:tc>
        <w:bookmarkStart w:id="7" w:name="Text107"/>
        <w:tc>
          <w:tcPr>
            <w:tcW w:w="3233" w:type="dxa"/>
            <w:tcBorders>
              <w:top w:val="nil"/>
              <w:bottom w:val="single" w:sz="4" w:space="0" w:color="auto"/>
            </w:tcBorders>
            <w:shd w:val="clear" w:color="auto" w:fill="FFFF99"/>
          </w:tcPr>
          <w:p w:rsidR="00140623" w:rsidRPr="00AB3468" w:rsidP="00140623" w14:paraId="4DD7B7E0" w14:textId="77777777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Text107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>
              <w:rPr>
                <w:rFonts w:ascii="Arial" w:hAnsi="Arial" w:cs="Arial"/>
                <w:b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7"/>
          </w:p>
        </w:tc>
      </w:tr>
      <w:tr w14:paraId="3715E2CF" w14:textId="77777777" w:rsidTr="00140623">
        <w:tblPrEx>
          <w:tblW w:w="11357" w:type="dxa"/>
          <w:tblLayout w:type="fixed"/>
          <w:tblLook w:val="01E0"/>
        </w:tblPrEx>
        <w:trPr>
          <w:trHeight w:val="272"/>
        </w:trPr>
        <w:tc>
          <w:tcPr>
            <w:tcW w:w="4062" w:type="dxa"/>
          </w:tcPr>
          <w:p w:rsidR="00140623" w:rsidRPr="00E76E24" w:rsidP="00140623" w14:paraId="4802E104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6</w:t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>.  Date</w:t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of Accident</w:t>
            </w:r>
            <w:r>
              <w:rPr>
                <w:rFonts w:ascii="Arial" w:hAnsi="Arial" w:cs="Arial"/>
                <w:b/>
                <w:sz w:val="17"/>
                <w:szCs w:val="17"/>
              </w:rPr>
              <w:t>:</w:t>
            </w:r>
          </w:p>
          <w:bookmarkStart w:id="8" w:name="Field1DA"/>
          <w:p w:rsidR="00140623" w:rsidRPr="00E76E24" w:rsidP="00140623" w14:paraId="317F27E7" w14:textId="535BC239">
            <w:pPr>
              <w:rPr>
                <w:rFonts w:ascii="Arial" w:hAnsi="Arial" w:cs="Arial"/>
                <w:b/>
                <w:sz w:val="17"/>
                <w:szCs w:val="17"/>
              </w:rPr>
            </w:pPr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1DA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8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9" w:name="Field2DA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2DA"/>
                  <w:enabled/>
                  <w:calcOnExit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9"/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/ </w:t>
            </w:r>
            <w:bookmarkStart w:id="10" w:name="Field3DA"/>
            <w:r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Field3DA"/>
                  <w:enabled/>
                  <w:calcOnExit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  <w:bookmarkEnd w:id="10"/>
          </w:p>
        </w:tc>
        <w:tc>
          <w:tcPr>
            <w:tcW w:w="4062" w:type="dxa"/>
          </w:tcPr>
          <w:p w:rsidR="00140623" w:rsidRPr="00E76E24" w:rsidP="00140623" w14:paraId="762A8D66" w14:textId="77777777">
            <w:pPr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7. Employer Name</w:t>
            </w:r>
          </w:p>
          <w:p w:rsidR="00140623" w:rsidRPr="00E96F83" w:rsidP="00140623" w14:paraId="597F8301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instrText xml:space="preserve"> FORMTEXT </w:instrText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</w:rPr>
              <w:t> </w:t>
            </w:r>
            <w:r w:rsidRPr="00E96F83">
              <w:rPr>
                <w:rFonts w:ascii="Arial" w:hAnsi="Arial" w:cs="Arial"/>
                <w:b/>
                <w:sz w:val="17"/>
                <w:szCs w:val="17"/>
              </w:rPr>
              <w:fldChar w:fldCharType="end"/>
            </w:r>
          </w:p>
        </w:tc>
        <w:tc>
          <w:tcPr>
            <w:tcW w:w="3233" w:type="dxa"/>
            <w:tcBorders>
              <w:top w:val="single" w:sz="4" w:space="0" w:color="auto"/>
            </w:tcBorders>
          </w:tcPr>
          <w:p w:rsidR="00140623" w:rsidRPr="00E76E24" w:rsidP="00140623" w14:paraId="0BD1AE6F" w14:textId="77777777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>8. Initial visit with this physician</w:t>
            </w:r>
            <w:r>
              <w:rPr>
                <w:rFonts w:ascii="Arial" w:hAnsi="Arial" w:cs="Arial"/>
                <w:b/>
                <w:sz w:val="17"/>
                <w:szCs w:val="17"/>
              </w:rPr>
              <w:t>?</w:t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</w:p>
          <w:p w:rsidR="00140623" w:rsidRPr="00E76E24" w:rsidP="00140623" w14:paraId="061D8F7A" w14:textId="4793101C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           </w: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76E24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a)  NO           </w: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76E24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76E24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76E24">
              <w:rPr>
                <w:rFonts w:ascii="Arial" w:hAnsi="Arial" w:cs="Arial"/>
                <w:b/>
                <w:sz w:val="17"/>
                <w:szCs w:val="17"/>
              </w:rPr>
              <w:t xml:space="preserve">  b) YES </w:t>
            </w:r>
          </w:p>
        </w:tc>
      </w:tr>
      <w:tr w14:paraId="018B788B" w14:textId="77777777" w:rsidTr="00140623">
        <w:tblPrEx>
          <w:tblW w:w="11357" w:type="dxa"/>
          <w:tblLayout w:type="fixed"/>
          <w:tblLook w:val="01E0"/>
        </w:tblPrEx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:rsidR="00140623" w:rsidP="00140623" w14:paraId="5DAAEE79" w14:textId="77777777">
            <w:pPr>
              <w:rPr>
                <w:rFonts w:ascii="Arial" w:hAnsi="Arial" w:cs="Arial"/>
                <w:b/>
                <w:color w:val="FFFF99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FFFF99"/>
                <w:sz w:val="18"/>
                <w:szCs w:val="18"/>
              </w:rPr>
              <w:t xml:space="preserve">      SECTION I</w:t>
            </w:r>
            <w:r>
              <w:rPr>
                <w:color w:val="FFFF99"/>
              </w:rPr>
              <w:t xml:space="preserve"> </w:t>
            </w:r>
            <w:r>
              <w:t xml:space="preserve">                                   </w:t>
            </w:r>
            <w:r>
              <w:rPr>
                <w:color w:val="FFFF99"/>
              </w:rPr>
              <w:t xml:space="preserve"> </w:t>
            </w:r>
            <w:r>
              <w:rPr>
                <w:rFonts w:ascii="Arial" w:hAnsi="Arial" w:cs="Arial"/>
                <w:b/>
                <w:color w:val="FFFF99"/>
                <w:sz w:val="18"/>
                <w:szCs w:val="18"/>
              </w:rPr>
              <w:t>CLINICAL ASSESSMENT / DETERMINATIONS</w:t>
            </w:r>
          </w:p>
        </w:tc>
      </w:tr>
      <w:tr w14:paraId="2749BC35" w14:textId="77777777" w:rsidTr="00140623">
        <w:tblPrEx>
          <w:tblW w:w="11357" w:type="dxa"/>
          <w:tblLayout w:type="fixed"/>
          <w:tblLook w:val="01E0"/>
        </w:tblPrEx>
        <w:trPr>
          <w:trHeight w:hRule="exact" w:val="263"/>
        </w:trPr>
        <w:tc>
          <w:tcPr>
            <w:tcW w:w="11357" w:type="dxa"/>
            <w:gridSpan w:val="3"/>
          </w:tcPr>
          <w:p w:rsidR="00140623" w:rsidRPr="000614D5" w:rsidP="00140623" w14:paraId="5E9C2524" w14:textId="08CE1B92">
            <w:pPr>
              <w:spacing w:before="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9.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No change in Items 9 – 13d since last reported visit. If checked, GO TO SECTION II. </w:t>
            </w:r>
          </w:p>
        </w:tc>
      </w:tr>
      <w:tr w14:paraId="33B6EDB7" w14:textId="77777777" w:rsidTr="00140623">
        <w:tblPrEx>
          <w:tblW w:w="11357" w:type="dxa"/>
          <w:tblLayout w:type="fixed"/>
          <w:tblLook w:val="01E0"/>
        </w:tblPrEx>
        <w:trPr>
          <w:trHeight w:val="240"/>
        </w:trPr>
        <w:tc>
          <w:tcPr>
            <w:tcW w:w="11357" w:type="dxa"/>
            <w:gridSpan w:val="3"/>
          </w:tcPr>
          <w:p w:rsidR="00140623" w:rsidRPr="000614D5" w:rsidP="00140623" w14:paraId="52C6124C" w14:textId="77777777">
            <w:pPr>
              <w:spacing w:before="2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10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.  Injury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/ Illness for which treatment is sought is:</w:t>
            </w:r>
          </w:p>
          <w:bookmarkStart w:id="11" w:name="Check2"/>
          <w:p w:rsidR="00140623" w:rsidRPr="000614D5" w:rsidP="00140623" w14:paraId="13B8CDAC" w14:textId="2B4E87C9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bookmarkEnd w:id="11"/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NOT WORK RELATED         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b) WORK RELATED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c) UNDETERMINED as of this date </w:t>
            </w:r>
          </w:p>
        </w:tc>
      </w:tr>
      <w:tr w14:paraId="0E36BFDB" w14:textId="77777777" w:rsidTr="00140623">
        <w:tblPrEx>
          <w:tblW w:w="11357" w:type="dxa"/>
          <w:tblLayout w:type="fixed"/>
          <w:tblLook w:val="01E0"/>
        </w:tblPrEx>
        <w:trPr>
          <w:trHeight w:val="251"/>
        </w:trPr>
        <w:tc>
          <w:tcPr>
            <w:tcW w:w="11357" w:type="dxa"/>
            <w:gridSpan w:val="3"/>
          </w:tcPr>
          <w:p w:rsidR="00140623" w:rsidRPr="000614D5" w:rsidP="00140623" w14:paraId="0BCA6218" w14:textId="77777777">
            <w:pPr>
              <w:spacing w:line="230" w:lineRule="exact"/>
              <w:ind w:left="432" w:hanging="432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11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>.  Has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the patient been determined to have Objective Relevant Medical Findings?  </w:t>
            </w:r>
            <w:r w:rsidRPr="000614D5">
              <w:rPr>
                <w:rFonts w:ascii="Arial" w:hAnsi="Arial" w:cs="Arial"/>
                <w:sz w:val="17"/>
                <w:szCs w:val="17"/>
              </w:rPr>
              <w:t>Pain or abnormal anatomical findings, in the absence of</w:t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0614D5">
              <w:rPr>
                <w:rFonts w:ascii="Arial" w:hAnsi="Arial" w:cs="Arial"/>
                <w:sz w:val="17"/>
                <w:szCs w:val="17"/>
              </w:rPr>
              <w:t>objective relevant medical findings, shall not be an indicator of injury and/or illness and are not compensable.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:rsidR="00140623" w:rsidRPr="000614D5" w:rsidP="00140623" w14:paraId="6E21F9AC" w14:textId="4C0B72A3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NO                                         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b) YES                                      </w: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begin">
                <w:ffData>
                  <w:name w:val="Check2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instrText xml:space="preserve"> FORMCHECKBOX </w:instrText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separate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fldChar w:fldCharType="end"/>
            </w: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c) UNDETERMINED as of this date</w:t>
            </w:r>
          </w:p>
          <w:p w:rsidR="00140623" w:rsidRPr="000614D5" w:rsidP="00140623" w14:paraId="28743C37" w14:textId="77777777">
            <w:pPr>
              <w:spacing w:line="230" w:lineRule="exact"/>
              <w:ind w:left="72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0614D5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If YES or UNDETERMINED, explain: </w:t>
            </w:r>
            <w:bookmarkStart w:id="12" w:name="Text80"/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80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C0E0C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2"/>
          </w:p>
        </w:tc>
      </w:tr>
      <w:tr w14:paraId="6E3B5D5F" w14:textId="77777777" w:rsidTr="00140623">
        <w:tblPrEx>
          <w:tblW w:w="11357" w:type="dxa"/>
          <w:tblLayout w:type="fixed"/>
          <w:tblLook w:val="01E0"/>
        </w:tblPrEx>
        <w:trPr>
          <w:trHeight w:val="235"/>
        </w:trPr>
        <w:tc>
          <w:tcPr>
            <w:tcW w:w="11357" w:type="dxa"/>
            <w:gridSpan w:val="3"/>
          </w:tcPr>
          <w:p w:rsidR="00140623" w:rsidP="00140623" w14:paraId="656AFF09" w14:textId="77777777">
            <w:pPr>
              <w:spacing w:line="230" w:lineRule="exact"/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12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.  Diagnosis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(es</w:t>
            </w:r>
            <w:r w:rsidRPr="00B30A2F">
              <w:rPr>
                <w:rFonts w:ascii="Arial" w:hAnsi="Arial" w:cs="Arial"/>
                <w:b/>
                <w:sz w:val="17"/>
                <w:szCs w:val="17"/>
              </w:rPr>
              <w:t xml:space="preserve">):  </w:t>
            </w:r>
            <w:bookmarkStart w:id="13" w:name="Text95"/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5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3"/>
          </w:p>
          <w:bookmarkStart w:id="14" w:name="Text96"/>
          <w:p w:rsidR="00140623" w:rsidRPr="00476E40" w:rsidP="00140623" w14:paraId="54C6EB3D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</w:pP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96"/>
                  <w:enabled/>
                  <w:calcOnExit w:val="0"/>
                  <w:textInput>
                    <w:maxLength w:val="82"/>
                  </w:textInput>
                </w:ffData>
              </w:fldChar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476E40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4"/>
          </w:p>
        </w:tc>
      </w:tr>
      <w:tr w14:paraId="39FA095A" w14:textId="77777777" w:rsidTr="00140623">
        <w:tblPrEx>
          <w:tblW w:w="11357" w:type="dxa"/>
          <w:tblLayout w:type="fixed"/>
          <w:tblLook w:val="01E0"/>
        </w:tblPrEx>
        <w:trPr>
          <w:trHeight w:val="1762"/>
        </w:trPr>
        <w:tc>
          <w:tcPr>
            <w:tcW w:w="11357" w:type="dxa"/>
            <w:gridSpan w:val="3"/>
          </w:tcPr>
          <w:p w:rsidR="00140623" w:rsidRPr="005866C8" w:rsidP="00140623" w14:paraId="7679FA06" w14:textId="77777777">
            <w:pPr>
              <w:spacing w:before="4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13.   Major Contributing Cause:   When there is more than one contributing cause, the reported work-related injury must </w:t>
            </w:r>
          </w:p>
          <w:p w:rsidR="00140623" w:rsidRPr="005866C8" w:rsidP="00140623" w14:paraId="4079A367" w14:textId="77777777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contribute more than 50% to the present condition and be based on the findings in Item 11.</w:t>
            </w:r>
          </w:p>
          <w:p w:rsidR="00140623" w:rsidRPr="005866C8" w:rsidP="00140623" w14:paraId="157E7D90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a)   Is there a pre-existing condition contributing to the current medical disorder?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                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UNDETERMINED as of this date</w:t>
            </w:r>
          </w:p>
          <w:p w:rsidR="00140623" w:rsidRPr="005866C8" w:rsidP="00140623" w14:paraId="30A3BA4E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b)   Do the objective relevant medical findings identified in Item 11 represent an exacerbation (temporary worsening) </w:t>
            </w:r>
          </w:p>
          <w:p w:rsidR="00140623" w:rsidRPr="005866C8" w:rsidP="00140623" w14:paraId="142F16A2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or aggravation (progression) of a pre-existing condition? </w:t>
            </w:r>
          </w:p>
          <w:p w:rsidR="00140623" w:rsidRPr="005866C8" w:rsidP="00140623" w14:paraId="6D840596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NO</w:t>
            </w:r>
            <w:r w:rsidRPr="005866C8">
              <w:rPr>
                <w:rFonts w:ascii="Arial" w:hAnsi="Arial" w:cs="Arial"/>
                <w:sz w:val="17"/>
                <w:szCs w:val="17"/>
              </w:rPr>
              <w:t xml:space="preserve">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exacerbation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aggravation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b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4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UNDETERMINED as of this date </w:t>
            </w:r>
          </w:p>
          <w:p w:rsidR="00140623" w:rsidRPr="005866C8" w:rsidP="00140623" w14:paraId="7CD7494B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c)   Are there other relevant co-morbidities that will need to be considered in evaluating or managing this patient? </w:t>
            </w:r>
          </w:p>
          <w:p w:rsidR="00140623" w:rsidRPr="005866C8" w:rsidP="00140623" w14:paraId="6A23C18C" w14:textId="77777777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</w:t>
            </w:r>
          </w:p>
          <w:p w:rsidR="00140623" w:rsidRPr="005866C8" w:rsidP="00140623" w14:paraId="78C50913" w14:textId="77777777">
            <w:pPr>
              <w:spacing w:after="20"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d)   Given your responses to the Items above, is the injury/illness in question the major contributing cause for: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1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2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YES                            the reported medical condition?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3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</w:t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   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4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) YES                            the treatment recommended (management/treatment plan)?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br/>
              <w:t xml:space="preserve">  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</w:t>
            </w:r>
            <w:bookmarkStart w:id="15" w:name="Check18"/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bookmarkEnd w:id="15"/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5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NO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5866C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5866C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5866C8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>d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  <w:vertAlign w:val="subscript"/>
              </w:rPr>
              <w:t>6</w:t>
            </w:r>
            <w:r w:rsidRPr="005866C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YES                            the functional limitations and restrictions determined? </w:t>
            </w:r>
          </w:p>
        </w:tc>
      </w:tr>
      <w:tr w14:paraId="2E6A4B1A" w14:textId="77777777" w:rsidTr="00140623">
        <w:tblPrEx>
          <w:tblW w:w="11357" w:type="dxa"/>
          <w:tblLayout w:type="fixed"/>
          <w:tblLook w:val="01E0"/>
        </w:tblPrEx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:rsidR="00140623" w:rsidRPr="00EA74A8" w:rsidP="00140623" w14:paraId="48458774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 SECTION II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       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        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PATIENT CLASSIFICATION LEVEL</w:t>
            </w:r>
          </w:p>
        </w:tc>
      </w:tr>
      <w:tr w14:paraId="3FFAF1A8" w14:textId="77777777" w:rsidTr="00140623">
        <w:tblPrEx>
          <w:tblW w:w="11357" w:type="dxa"/>
          <w:tblLayout w:type="fixed"/>
          <w:tblLook w:val="01E0"/>
        </w:tblPrEx>
        <w:trPr>
          <w:trHeight w:val="269"/>
        </w:trPr>
        <w:tc>
          <w:tcPr>
            <w:tcW w:w="11357" w:type="dxa"/>
            <w:gridSpan w:val="3"/>
          </w:tcPr>
          <w:p w:rsidR="00140623" w:rsidRPr="00EA74A8" w:rsidP="00140623" w14:paraId="3ECFF5BE" w14:textId="77777777">
            <w:pPr>
              <w:spacing w:before="40" w:line="240" w:lineRule="exact"/>
              <w:rPr>
                <w:rFonts w:ascii="Arial" w:hAnsi="Arial" w:cs="Arial"/>
                <w:b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14. LEVEL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I  -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sz w:val="17"/>
                <w:szCs w:val="17"/>
              </w:rPr>
              <w:t>Key issue: specific, well-defined medical condition, with clear correlation between objective relevant</w:t>
            </w:r>
          </w:p>
          <w:p w:rsidR="00140623" w:rsidRPr="00EA74A8" w:rsidP="00140623" w14:paraId="4B1356EF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sz w:val="17"/>
                <w:szCs w:val="17"/>
              </w:rPr>
              <w:t xml:space="preserve">                              physical findings and patients' subjective complaints. Treatment correlates to the specific findings.</w:t>
            </w:r>
          </w:p>
        </w:tc>
      </w:tr>
      <w:tr w14:paraId="63BC2F40" w14:textId="77777777" w:rsidTr="00140623">
        <w:tblPrEx>
          <w:tblW w:w="11357" w:type="dxa"/>
          <w:tblLayout w:type="fixed"/>
          <w:tblLook w:val="01E0"/>
        </w:tblPrEx>
        <w:trPr>
          <w:trHeight w:val="274"/>
        </w:trPr>
        <w:tc>
          <w:tcPr>
            <w:tcW w:w="11357" w:type="dxa"/>
            <w:gridSpan w:val="3"/>
          </w:tcPr>
          <w:p w:rsidR="00140623" w:rsidRPr="00EA74A8" w:rsidP="00140623" w14:paraId="191583EA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15. LEVEL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II  -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Key issue: regional or generalized deconditioning (i.e. deficits in strength, flexibility, endurance, and </w:t>
            </w:r>
          </w:p>
          <w:p w:rsidR="00140623" w:rsidRPr="00EA74A8" w:rsidP="00140623" w14:paraId="69725F3A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Motor control. Treatment: physical reconditioning and functional restoration.</w:t>
            </w:r>
          </w:p>
        </w:tc>
      </w:tr>
      <w:tr w14:paraId="5269F362" w14:textId="77777777" w:rsidTr="00140623">
        <w:tblPrEx>
          <w:tblW w:w="11357" w:type="dxa"/>
          <w:tblLayout w:type="fixed"/>
          <w:tblLook w:val="01E0"/>
        </w:tblPrEx>
        <w:trPr>
          <w:trHeight w:val="274"/>
        </w:trPr>
        <w:tc>
          <w:tcPr>
            <w:tcW w:w="11357" w:type="dxa"/>
            <w:gridSpan w:val="3"/>
          </w:tcPr>
          <w:p w:rsidR="00140623" w:rsidRPr="00EA74A8" w:rsidP="00140623" w14:paraId="456D9BC4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16. LEVEL III -Key issue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:  poor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correlation between patient's complaints and objective, relevant physical findings, indicating</w:t>
            </w:r>
          </w:p>
          <w:p w:rsidR="00140623" w:rsidRPr="00EA74A8" w:rsidP="00140623" w14:paraId="18FD8F2A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both somatic and non-somatic clinical factors. Treatment: interdisciplinary rehabilitation and management. </w:t>
            </w:r>
          </w:p>
        </w:tc>
      </w:tr>
      <w:tr w14:paraId="43CC3F14" w14:textId="77777777" w:rsidTr="00140623">
        <w:tblPrEx>
          <w:tblW w:w="11357" w:type="dxa"/>
          <w:tblLayout w:type="fixed"/>
          <w:tblLook w:val="01E0"/>
        </w:tblPrEx>
        <w:trPr>
          <w:trHeight w:val="146"/>
        </w:trPr>
        <w:tc>
          <w:tcPr>
            <w:tcW w:w="11357" w:type="dxa"/>
            <w:gridSpan w:val="3"/>
          </w:tcPr>
          <w:p w:rsidR="00140623" w:rsidRPr="00EA74A8" w:rsidP="00140623" w14:paraId="45AAC820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>17. LEVEL UNDETERMINED AS OF THIS DATE.</w:t>
            </w:r>
          </w:p>
        </w:tc>
      </w:tr>
      <w:tr w14:paraId="39888FFE" w14:textId="77777777" w:rsidTr="00140623">
        <w:tblPrEx>
          <w:tblW w:w="11357" w:type="dxa"/>
          <w:tblLayout w:type="fixed"/>
          <w:tblLook w:val="01E0"/>
        </w:tblPrEx>
        <w:trPr>
          <w:trHeight w:hRule="exact" w:val="216"/>
        </w:trPr>
        <w:tc>
          <w:tcPr>
            <w:tcW w:w="11357" w:type="dxa"/>
            <w:gridSpan w:val="3"/>
            <w:shd w:val="clear" w:color="auto" w:fill="000000"/>
          </w:tcPr>
          <w:p w:rsidR="00140623" w:rsidP="00140623" w14:paraId="0D9CB8BC" w14:textId="77777777"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  SECTION III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              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>MANAGEMENT  /</w:t>
            </w:r>
            <w:r w:rsidRPr="00EA74A8">
              <w:rPr>
                <w:rFonts w:ascii="Arial" w:hAnsi="Arial" w:cs="Arial"/>
                <w:b/>
                <w:bCs/>
                <w:color w:val="FFFF99"/>
                <w:sz w:val="17"/>
                <w:szCs w:val="17"/>
              </w:rPr>
              <w:t xml:space="preserve">  TREATMENT PLAN</w:t>
            </w:r>
          </w:p>
          <w:p w:rsidR="00140623" w:rsidRPr="00EA74A8" w:rsidP="00140623" w14:paraId="5067CF4D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</w:p>
        </w:tc>
      </w:tr>
      <w:tr w14:paraId="3B92E223" w14:textId="77777777" w:rsidTr="00140623">
        <w:tblPrEx>
          <w:tblW w:w="11357" w:type="dxa"/>
          <w:tblLayout w:type="fixed"/>
          <w:tblLook w:val="01E0"/>
        </w:tblPrEx>
        <w:trPr>
          <w:trHeight w:val="111"/>
        </w:trPr>
        <w:tc>
          <w:tcPr>
            <w:tcW w:w="11357" w:type="dxa"/>
            <w:gridSpan w:val="3"/>
          </w:tcPr>
          <w:p w:rsidR="00140623" w:rsidRPr="00EA74A8" w:rsidP="00140623" w14:paraId="4708E701" w14:textId="77777777">
            <w:pPr>
              <w:spacing w:before="2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18.   No clinical services indicated at this time.                                If checked, GO TO SECTION IV </w:t>
            </w:r>
          </w:p>
        </w:tc>
      </w:tr>
      <w:tr w14:paraId="74588FEE" w14:textId="77777777" w:rsidTr="00140623">
        <w:tblPrEx>
          <w:tblW w:w="11357" w:type="dxa"/>
          <w:tblLayout w:type="fixed"/>
          <w:tblLook w:val="01E0"/>
        </w:tblPrEx>
        <w:trPr>
          <w:trHeight w:val="152"/>
        </w:trPr>
        <w:tc>
          <w:tcPr>
            <w:tcW w:w="11357" w:type="dxa"/>
            <w:gridSpan w:val="3"/>
          </w:tcPr>
          <w:p w:rsidR="00140623" w:rsidRPr="00EA74A8" w:rsidP="00140623" w14:paraId="0CFA2B37" w14:textId="77777777">
            <w:pPr>
              <w:spacing w:before="2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EA74A8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EA74A8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EA74A8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EA74A8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EA74A8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19.   No change in Items 20a – 20g since last report submitted.                       If checked, GO TO SECTION IV </w:t>
            </w:r>
          </w:p>
        </w:tc>
      </w:tr>
      <w:tr w14:paraId="02C28F5D" w14:textId="77777777" w:rsidTr="00140623">
        <w:tblPrEx>
          <w:tblW w:w="11357" w:type="dxa"/>
          <w:tblLayout w:type="fixed"/>
          <w:tblLook w:val="01E0"/>
        </w:tblPrEx>
        <w:trPr>
          <w:trHeight w:val="3479"/>
        </w:trPr>
        <w:tc>
          <w:tcPr>
            <w:tcW w:w="11357" w:type="dxa"/>
            <w:gridSpan w:val="3"/>
          </w:tcPr>
          <w:p w:rsidR="00140623" w:rsidRPr="006972E3" w:rsidP="00140623" w14:paraId="04968B16" w14:textId="77777777">
            <w:pPr>
              <w:numPr>
                <w:ilvl w:val="0"/>
                <w:numId w:val="1"/>
              </w:numPr>
              <w:spacing w:before="40" w:line="240" w:lineRule="exact"/>
              <w:ind w:left="691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The following proposed, subsequent clinical service(s) is/are deemed medically necessary. </w:t>
            </w:r>
          </w:p>
          <w:p w:rsidR="00140623" w:rsidRPr="006972E3" w:rsidP="00140623" w14:paraId="1E627494" w14:textId="77777777">
            <w:pPr>
              <w:spacing w:before="40" w:after="40"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  <w:highlight w:val="yellow"/>
              </w:rPr>
              <w:t>*** THIS IS A PROVIDER'S WRITTEN REQUEST FOR INSURER AUTHORIZATION OF TREATMENT OR SERVICES. ***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:rsidR="00140623" w:rsidRPr="006972E3" w:rsidP="00140623" w14:paraId="421F2456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  Consultation with or referral to a specialist.                   Identify principal physician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>:</w:t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2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:rsidR="00140623" w:rsidRPr="006972E3" w:rsidP="00140623" w14:paraId="3FC1D786" w14:textId="77777777">
            <w:pPr>
              <w:spacing w:line="240" w:lineRule="exact"/>
              <w:ind w:left="36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Identify specialty &amp; provide rationale</w:t>
            </w:r>
            <w:bookmarkStart w:id="16" w:name="Text10"/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End w:id="1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4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:rsidR="00140623" w:rsidRPr="006972E3" w:rsidP="00140623" w14:paraId="0A76192F" w14:textId="503A8ABF">
            <w:pPr>
              <w:spacing w:line="240" w:lineRule="exact"/>
              <w:ind w:left="360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)  CONSULT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ONLY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a</w:t>
            </w:r>
            <w:r w:rsidRPr="006972E3">
              <w:rPr>
                <w:rFonts w:ascii="Arial" w:hAnsi="Arial" w:cs="Arial"/>
                <w:b/>
                <w:bCs/>
                <w:position w:val="-5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REFERRAL &amp; CO-MANAGE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a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) TRANSFER CARE</w:t>
            </w:r>
          </w:p>
          <w:p w:rsidR="00140623" w:rsidRPr="006972E3" w:rsidP="00140623" w14:paraId="6FB0C9F5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b)   Diagnostic Testing: (Specify)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</w:t>
            </w:r>
            <w:bookmarkStart w:id="17" w:name="Text97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97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17"/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8"/>
                  </w:textInput>
                </w:ffData>
              </w:fldChar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</w:p>
          <w:p w:rsidR="00140623" w:rsidRPr="006972E3" w:rsidP="00140623" w14:paraId="6C40AA72" w14:textId="77777777">
            <w:pPr>
              <w:spacing w:line="24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)  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Physical Medicine. Check appropriate box and indicate specificity of services, frequency and duration below: </w:t>
            </w:r>
          </w:p>
          <w:p w:rsidR="00140623" w:rsidRPr="006972E3" w:rsidP="00140623" w14:paraId="07D7CDBB" w14:textId="77777777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Physical/Occupational therapy, Chiropractic, Osteopathic or comparable physical rehabilitation</w:t>
            </w:r>
            <w:r>
              <w:rPr>
                <w:rFonts w:ascii="Arial" w:hAnsi="Arial" w:cs="Arial"/>
                <w:sz w:val="17"/>
                <w:szCs w:val="17"/>
              </w:rPr>
              <w:t>.</w:t>
            </w:r>
          </w:p>
          <w:p w:rsidR="00140623" w:rsidRPr="006972E3" w:rsidP="00140623" w14:paraId="7CFC2B36" w14:textId="77777777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Physical Reconditioning (Level II Patient Classification)</w:t>
            </w:r>
          </w:p>
          <w:p w:rsidR="00140623" w:rsidRPr="006972E3" w:rsidP="00140623" w14:paraId="7112C43B" w14:textId="77777777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c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Interdisciplinary Rehabilitation Program (Level III Patient Classification) </w:t>
            </w:r>
          </w:p>
          <w:p w:rsidR="00140623" w:rsidRPr="006972E3" w:rsidP="00140623" w14:paraId="77FEF0F5" w14:textId="77777777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Specific instruction(s): </w:t>
            </w:r>
            <w:bookmarkStart w:id="18" w:name="Text98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8"/>
                  <w:enabled/>
                  <w:calcOnExit w:val="0"/>
                  <w:textInput>
                    <w:maxLength w:val="51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8"/>
          </w:p>
          <w:p w:rsidR="00140623" w:rsidRPr="006972E3" w:rsidP="00140623" w14:paraId="0A6EEC01" w14:textId="77777777">
            <w:pPr>
              <w:spacing w:line="240" w:lineRule="exact"/>
              <w:rPr>
                <w:rFonts w:ascii="Arial" w:hAnsi="Arial" w:cs="Arial"/>
                <w:b/>
                <w:sz w:val="17"/>
                <w:szCs w:val="17"/>
                <w:u w:val="single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d)   Pharmaceutical(s) (specify)</w:t>
            </w:r>
            <w:r w:rsidRPr="006972E3">
              <w:rPr>
                <w:rFonts w:ascii="Arial" w:hAnsi="Arial" w:cs="Arial"/>
                <w:sz w:val="17"/>
                <w:szCs w:val="17"/>
              </w:rPr>
              <w:t>:</w:t>
            </w:r>
            <w:r>
              <w:rPr>
                <w:rFonts w:ascii="Arial" w:hAnsi="Arial" w:cs="Arial"/>
                <w:sz w:val="17"/>
                <w:szCs w:val="17"/>
              </w:rPr>
              <w:t xml:space="preserve">  </w:t>
            </w:r>
            <w:bookmarkStart w:id="19" w:name="Text99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99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19"/>
            <w:r w:rsidRPr="006972E3">
              <w:rPr>
                <w:rFonts w:ascii="Arial" w:hAnsi="Arial" w:cs="Arial"/>
                <w:sz w:val="17"/>
                <w:szCs w:val="17"/>
              </w:rPr>
              <w:t xml:space="preserve">                       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e)   DME or Medical Supplies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0" w:name="Text100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0"/>
                  <w:enabled/>
                  <w:calcOnExit w:val="0"/>
                  <w:textInput>
                    <w:maxLength w:val="49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0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f)    Surgical Intervention - specify procedure(s)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1" w:name="Text101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101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21"/>
          </w:p>
          <w:p w:rsidR="00140623" w:rsidP="00140623" w14:paraId="5C60A5B9" w14:textId="4B6DE355">
            <w:pPr>
              <w:spacing w:line="240" w:lineRule="exac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1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In-Office</w:t>
            </w:r>
            <w:r>
              <w:rPr>
                <w:rFonts w:ascii="Arial" w:hAnsi="Arial" w:cs="Arial"/>
                <w:sz w:val="17"/>
                <w:szCs w:val="17"/>
              </w:rPr>
              <w:t xml:space="preserve">:  </w:t>
            </w:r>
            <w:bookmarkStart w:id="22" w:name="Text105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5"/>
                  <w:enabled/>
                  <w:calcOnExit w:val="0"/>
                  <w:textInput>
                    <w:maxLength w:val="53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2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2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Surgical Facility</w:t>
            </w:r>
            <w:bookmarkStart w:id="23" w:name="Text13"/>
            <w:r>
              <w:rPr>
                <w:rFonts w:ascii="Arial" w:hAnsi="Arial" w:cs="Arial"/>
                <w:sz w:val="17"/>
                <w:szCs w:val="17"/>
              </w:rPr>
              <w:t xml:space="preserve">: </w:t>
            </w:r>
            <w:bookmarkStart w:id="24" w:name="Text102"/>
            <w:bookmarkEnd w:id="23"/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2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6E190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4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            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f</w:t>
            </w:r>
            <w:r w:rsidRPr="006972E3">
              <w:rPr>
                <w:rFonts w:ascii="Arial" w:hAnsi="Arial" w:cs="Arial"/>
                <w:b/>
                <w:bCs/>
                <w:position w:val="-4"/>
                <w:sz w:val="17"/>
                <w:szCs w:val="17"/>
                <w:vertAlign w:val="subscript"/>
              </w:rPr>
              <w:t>3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</w:t>
            </w:r>
            <w:r w:rsidRPr="006972E3">
              <w:rPr>
                <w:rFonts w:ascii="Arial" w:hAnsi="Arial" w:cs="Arial"/>
                <w:sz w:val="17"/>
                <w:szCs w:val="17"/>
              </w:rPr>
              <w:t>Injectable(s) (e.g. pain management)</w:t>
            </w:r>
            <w:r>
              <w:rPr>
                <w:rFonts w:ascii="Arial" w:hAnsi="Arial" w:cs="Arial"/>
                <w:sz w:val="17"/>
                <w:szCs w:val="17"/>
              </w:rPr>
              <w:t xml:space="preserve">: </w:t>
            </w:r>
            <w:bookmarkStart w:id="25" w:name="Text103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103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5"/>
            <w:r w:rsidRPr="006972E3">
              <w:rPr>
                <w:rFonts w:ascii="Arial" w:hAnsi="Arial" w:cs="Arial"/>
                <w:sz w:val="17"/>
                <w:szCs w:val="17"/>
              </w:rPr>
              <w:br/>
              <w:t xml:space="preserve">      </w: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6972E3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6972E3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6972E3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6972E3">
              <w:rPr>
                <w:rFonts w:ascii="Arial" w:hAnsi="Arial" w:cs="Arial"/>
                <w:b/>
                <w:bCs/>
                <w:sz w:val="17"/>
                <w:szCs w:val="17"/>
              </w:rPr>
              <w:t>g)  Attendant Care</w:t>
            </w:r>
            <w:r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 </w:t>
            </w:r>
            <w:bookmarkStart w:id="26" w:name="Text104"/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104"/>
                  <w:enabled/>
                  <w:calcOnExit w:val="0"/>
                  <w:textInput>
                    <w:maxLength w:val="54"/>
                  </w:textInput>
                </w:ffData>
              </w:fldChar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26"/>
            <w:r w:rsidRPr="006972E3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</w:p>
        </w:tc>
      </w:tr>
    </w:tbl>
    <w:p w:rsidR="000342A8" w:rsidP="000342A8" w14:paraId="2CDB259B" w14:textId="77777777">
      <w:pPr>
        <w:rPr>
          <w:rFonts w:ascii="Arial" w:hAnsi="Arial" w:cs="Arial"/>
          <w:sz w:val="16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 xml:space="preserve">     </w:t>
      </w:r>
      <w:r>
        <w:rPr>
          <w:rFonts w:ascii="Arial" w:hAnsi="Arial" w:cs="Arial"/>
          <w:sz w:val="16"/>
          <w:szCs w:val="18"/>
        </w:rPr>
        <w:t>Form</w:t>
      </w:r>
      <w:r>
        <w:rPr>
          <w:rFonts w:ascii="Arial" w:hAnsi="Arial" w:cs="Arial"/>
          <w:sz w:val="16"/>
          <w:szCs w:val="18"/>
        </w:rPr>
        <w:t xml:space="preserve"> DFS-F5-DWC-25 (revised </w:t>
      </w:r>
      <w:r w:rsidR="00B47F88">
        <w:rPr>
          <w:rFonts w:ascii="Arial" w:hAnsi="Arial" w:cs="Arial"/>
          <w:sz w:val="16"/>
          <w:szCs w:val="18"/>
        </w:rPr>
        <w:t>1</w:t>
      </w:r>
      <w:r>
        <w:rPr>
          <w:rFonts w:ascii="Arial" w:hAnsi="Arial" w:cs="Arial"/>
          <w:sz w:val="16"/>
          <w:szCs w:val="18"/>
        </w:rPr>
        <w:t>/</w:t>
      </w:r>
      <w:r w:rsidR="00B47F88">
        <w:rPr>
          <w:rFonts w:ascii="Arial" w:hAnsi="Arial" w:cs="Arial"/>
          <w:sz w:val="16"/>
          <w:szCs w:val="18"/>
        </w:rPr>
        <w:t>31</w:t>
      </w:r>
      <w:r>
        <w:rPr>
          <w:rFonts w:ascii="Arial" w:hAnsi="Arial" w:cs="Arial"/>
          <w:sz w:val="16"/>
          <w:szCs w:val="18"/>
        </w:rPr>
        <w:t>/200</w:t>
      </w:r>
      <w:r w:rsidR="00B47F88">
        <w:rPr>
          <w:rFonts w:ascii="Arial" w:hAnsi="Arial" w:cs="Arial"/>
          <w:sz w:val="16"/>
          <w:szCs w:val="18"/>
        </w:rPr>
        <w:t>8</w:t>
      </w:r>
      <w:r>
        <w:rPr>
          <w:rFonts w:ascii="Arial" w:hAnsi="Arial" w:cs="Arial"/>
          <w:sz w:val="16"/>
          <w:szCs w:val="18"/>
        </w:rPr>
        <w:t xml:space="preserve">) </w:t>
      </w:r>
      <w:r w:rsidR="009F281B">
        <w:rPr>
          <w:rFonts w:ascii="Arial" w:hAnsi="Arial" w:cs="Arial"/>
          <w:sz w:val="16"/>
          <w:szCs w:val="18"/>
        </w:rPr>
        <w:t xml:space="preserve">  </w:t>
      </w:r>
      <w:r>
        <w:rPr>
          <w:rFonts w:ascii="Arial" w:hAnsi="Arial" w:cs="Arial"/>
          <w:sz w:val="16"/>
          <w:szCs w:val="18"/>
        </w:rPr>
        <w:tab/>
        <w:t xml:space="preserve">                                                                                                               </w:t>
      </w:r>
      <w:r w:rsidR="009F281B">
        <w:rPr>
          <w:rFonts w:ascii="Arial" w:hAnsi="Arial" w:cs="Arial"/>
          <w:sz w:val="16"/>
          <w:szCs w:val="18"/>
        </w:rPr>
        <w:t xml:space="preserve">                             </w:t>
      </w:r>
      <w:r>
        <w:rPr>
          <w:rFonts w:ascii="Arial" w:hAnsi="Arial" w:cs="Arial"/>
          <w:sz w:val="16"/>
          <w:szCs w:val="18"/>
        </w:rPr>
        <w:t xml:space="preserve">Page 1 of 2 </w:t>
      </w:r>
    </w:p>
    <w:tbl>
      <w:tblPr>
        <w:tblW w:w="11352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ayout w:type="fixed"/>
        <w:tblLook w:val="0000"/>
      </w:tblPr>
      <w:tblGrid>
        <w:gridCol w:w="11352"/>
      </w:tblGrid>
      <w:tr w14:paraId="6E2B041F" w14:textId="77777777" w:rsidTr="00140623">
        <w:tblPrEx>
          <w:tblW w:w="11352" w:type="dxa"/>
          <w:tblInd w:w="-15" w:type="dxa"/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  <w:tblLayout w:type="fixed"/>
          <w:tblLook w:val="0000"/>
        </w:tblPrEx>
        <w:trPr>
          <w:trHeight w:val="259"/>
        </w:trPr>
        <w:tc>
          <w:tcPr>
            <w:tcW w:w="11352" w:type="dxa"/>
            <w:tcBorders>
              <w:bottom w:val="nil"/>
            </w:tcBorders>
            <w:shd w:val="clear" w:color="auto" w:fill="000000"/>
          </w:tcPr>
          <w:p w:rsidR="000342A8" w:rsidP="000342A8" w14:paraId="6E3E7C14" w14:textId="77777777">
            <w:pPr>
              <w:pStyle w:val="Heading1"/>
            </w:pPr>
            <w:r>
              <w:rPr>
                <w:sz w:val="18"/>
                <w:szCs w:val="18"/>
              </w:rPr>
              <w:br w:type="page"/>
            </w:r>
            <w:smartTag w:uri="urn:schemas-microsoft-com:office:smarttags" w:element="place">
              <w:smartTag w:uri="urn:schemas-microsoft-com:office:smarttags" w:element="State">
                <w:r>
                  <w:t>Florida</w:t>
                </w:r>
              </w:smartTag>
            </w:smartTag>
            <w:r>
              <w:t xml:space="preserve"> Workers' Compensation Uniform Medical Treatment/Status Reporting Form - PAGE 2</w:t>
            </w:r>
          </w:p>
        </w:tc>
      </w:tr>
      <w:tr w14:paraId="6C372E89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267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tbl>
            <w:tblPr>
              <w:tblStyle w:val="TableGrid"/>
              <w:tblW w:w="11047" w:type="dxa"/>
              <w:tblLayout w:type="fixed"/>
              <w:tblLook w:val="01E0"/>
            </w:tblPr>
            <w:tblGrid>
              <w:gridCol w:w="5107"/>
              <w:gridCol w:w="2880"/>
              <w:gridCol w:w="3060"/>
            </w:tblGrid>
            <w:tr w14:paraId="3616529A" w14:textId="77777777">
              <w:tblPrEx>
                <w:tblW w:w="11047" w:type="dxa"/>
                <w:tblLayout w:type="fixed"/>
                <w:tblLook w:val="01E0"/>
              </w:tblPrEx>
              <w:tc>
                <w:tcPr>
                  <w:tcW w:w="5107" w:type="dxa"/>
                </w:tcPr>
                <w:p w:rsidR="004933AC" w14:paraId="034A1905" w14:textId="2E08D85D">
                  <w:pPr>
                    <w:rPr>
                      <w:rFonts w:ascii="Arial" w:hAnsi="Arial" w:cs="Arial"/>
                      <w:b/>
                      <w:bCs/>
                      <w:color w:val="FFFFCC"/>
                      <w:sz w:val="18"/>
                      <w:szCs w:val="18"/>
                    </w:rPr>
                  </w:pP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Patient Name: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InjuredEmpName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 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                                                        </w:t>
                  </w:r>
                </w:p>
              </w:tc>
              <w:tc>
                <w:tcPr>
                  <w:tcW w:w="2880" w:type="dxa"/>
                </w:tcPr>
                <w:p w:rsidR="004933AC" w:rsidRPr="00975B2D" w:rsidP="004933AC" w14:paraId="4CAE7CC1" w14:textId="6CC26017">
                  <w:pPr>
                    <w:ind w:left="72"/>
                    <w:jc w:val="both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</w:t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D/A: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Field1DA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Field2DA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Field3DA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60" w:type="dxa"/>
                </w:tcPr>
                <w:p w:rsidR="004933AC" w:rsidRPr="00975B2D" w:rsidP="004933AC" w14:paraId="5CF4CAD6" w14:textId="536A0FB0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Visit/Review Date: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Field1VReviewDate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Field2VReviewDate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 w:rsidR="00140623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  <w:r w:rsidRPr="00CE5DE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/ 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begin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instrText xml:space="preserve"> REF Field3VReviewDate </w:instrTex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separate"/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fldChar w:fldCharType="end"/>
                  </w:r>
                </w:p>
              </w:tc>
            </w:tr>
          </w:tbl>
          <w:p w:rsidR="00AE4B7B" w:rsidRPr="00076C78" w14:paraId="116BB624" w14:textId="77777777">
            <w:pP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</w:pPr>
          </w:p>
        </w:tc>
      </w:tr>
      <w:tr w14:paraId="72F8F623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123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  <w:shd w:val="solid" w:color="auto" w:fill="auto"/>
          </w:tcPr>
          <w:p w:rsidR="000D1381" w:rsidP="000716FA" w14:paraId="1C012519" w14:textId="77777777">
            <w:r w:rsidRPr="00076C78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>SECTION  IV</w:t>
            </w:r>
            <w:r w:rsidRPr="00076C78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                                          FUNCTIONAL LIMITATIONS AND RESTRICTIONS</w:t>
            </w:r>
          </w:p>
        </w:tc>
      </w:tr>
      <w:tr w14:paraId="0AD216BD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528"/>
        </w:trPr>
        <w:tc>
          <w:tcPr>
            <w:tcW w:w="11352" w:type="dxa"/>
            <w:tcBorders>
              <w:top w:val="single" w:sz="12" w:space="0" w:color="000000"/>
              <w:bottom w:val="single" w:sz="8" w:space="0" w:color="000000"/>
            </w:tcBorders>
          </w:tcPr>
          <w:p w:rsidR="000342A8" w:rsidRPr="00CC0840" w:rsidP="000342A8" w14:paraId="5407968C" w14:textId="77777777">
            <w:pPr>
              <w:jc w:val="center"/>
              <w:rPr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Assignment of limitations or restrictions must be based upon the injured employee's specific clinical</w:t>
            </w:r>
          </w:p>
          <w:p w:rsidR="000342A8" w:rsidRPr="00CC0840" w:rsidP="000342A8" w14:paraId="42276030" w14:textId="77777777">
            <w:pPr>
              <w:jc w:val="center"/>
              <w:rPr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dysfunction or status related to the work injury.   However, the presence of objective relevant medical findings</w:t>
            </w:r>
          </w:p>
          <w:p w:rsidR="000342A8" w:rsidP="000342A8" w14:paraId="7BA1D76B" w14:textId="77777777">
            <w:pPr>
              <w:jc w:val="center"/>
            </w:pPr>
            <w:r w:rsidRPr="00CC0840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does not necessarily equate to an automatic limitation or restriction in function.</w:t>
            </w:r>
          </w:p>
        </w:tc>
      </w:tr>
      <w:tr w14:paraId="15AF2621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225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:rsidR="000342A8" w:rsidRPr="00CC0840" w:rsidP="000342A8" w14:paraId="38BF15AB" w14:textId="77777777">
            <w:pPr>
              <w:spacing w:line="230" w:lineRule="exact"/>
              <w:rPr>
                <w:rFonts w:ascii="Arial" w:hAnsi="Arial" w:cs="Arial"/>
                <w:sz w:val="17"/>
                <w:szCs w:val="17"/>
              </w:rPr>
            </w:pPr>
            <w:r w:rsidRPr="00CC0840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CC0840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CC0840">
              <w:rPr>
                <w:rFonts w:ascii="Arial" w:hAnsi="Arial" w:cs="Arial"/>
                <w:sz w:val="17"/>
                <w:szCs w:val="17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21.    No functional limitations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>identified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or restrictions prescribed as of the following date</w:t>
            </w:r>
            <w:r w:rsidR="00686069">
              <w:rPr>
                <w:rFonts w:ascii="Arial" w:hAnsi="Arial" w:cs="Arial"/>
                <w:b/>
                <w:bCs/>
                <w:sz w:val="17"/>
                <w:szCs w:val="17"/>
              </w:rPr>
              <w:t>:</w:t>
            </w:r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="00BF23FA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Start w:id="27" w:name="Text24"/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7"/>
            <w:r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28" w:name="Text25"/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5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8"/>
            <w:r w:rsidRPr="00164D2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29" w:name="Text26"/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26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29"/>
            <w:r w:rsidR="002A4A82">
              <w:rPr>
                <w:rFonts w:ascii="Arial" w:hAnsi="Arial" w:cs="Arial"/>
                <w:b/>
                <w:sz w:val="17"/>
                <w:szCs w:val="17"/>
              </w:rPr>
              <w:t>.</w:t>
            </w:r>
          </w:p>
        </w:tc>
      </w:tr>
      <w:tr w14:paraId="0D856542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542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42A8" w:rsidRPr="00CC0840" w:rsidP="00993601" w14:paraId="7B566DC4" w14:textId="77777777">
            <w:pPr>
              <w:spacing w:line="220" w:lineRule="exact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CC0840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CC0840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CC0840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22.    The injured workers' functional limitations and restrictions, identified in detail below, are of such severity that he/she  </w:t>
            </w:r>
          </w:p>
          <w:p w:rsidR="000342A8" w:rsidRPr="00CC0840" w:rsidP="00993601" w14:paraId="3DBDF7BB" w14:textId="77777777">
            <w:pPr>
              <w:spacing w:line="220" w:lineRule="exact"/>
              <w:ind w:left="360"/>
              <w:jc w:val="both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cannot perform activities, even at a sedentary level (e.g. hospitalization, cognitive impairment, infection, contagion),</w:t>
            </w:r>
          </w:p>
          <w:p w:rsidR="000342A8" w:rsidRPr="00CC0840" w:rsidP="00993601" w14:paraId="3BD5A0C4" w14:textId="77777777">
            <w:pPr>
              <w:spacing w:line="220" w:lineRule="exact"/>
              <w:jc w:val="both"/>
              <w:rPr>
                <w:rFonts w:ascii="Arial" w:hAnsi="Arial" w:cs="Arial"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 as of the following date</w:t>
            </w:r>
            <w:bookmarkStart w:id="30" w:name="Text27"/>
            <w:r w:rsidR="0068606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: </w:t>
            </w:r>
            <w:r w:rsidR="00105893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End w:id="30"/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r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31" w:name="Text28"/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28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31"/>
            <w:r w:rsidRPr="00164D22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32" w:name="Text29"/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29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Pr="00164D22"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32"/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="00B30A2F">
              <w:rPr>
                <w:rFonts w:ascii="Arial" w:hAnsi="Arial" w:cs="Arial"/>
                <w:b/>
                <w:bCs/>
                <w:sz w:val="17"/>
                <w:szCs w:val="17"/>
              </w:rPr>
              <w:t>.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C0840">
              <w:rPr>
                <w:rFonts w:ascii="Arial" w:hAnsi="Arial" w:cs="Arial"/>
                <w:b/>
                <w:bCs/>
                <w:i/>
                <w:sz w:val="17"/>
                <w:szCs w:val="17"/>
              </w:rPr>
              <w:t>Use additional sheet if needed.</w:t>
            </w:r>
          </w:p>
        </w:tc>
      </w:tr>
      <w:tr w14:paraId="6D61C97F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4843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0342A8" w:rsidRPr="00CC0840" w:rsidP="00A0392E" w14:paraId="518A5796" w14:textId="77777777">
            <w:pPr>
              <w:spacing w:line="22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23. </w:t>
            </w:r>
            <w:r w:rsidR="00A0392E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The injured worker may return to activities so long as he/she adheres to the functional limitations and restrictions </w:t>
            </w:r>
          </w:p>
          <w:p w:rsidR="000342A8" w:rsidP="00A0392E" w14:paraId="434F01B0" w14:textId="77777777">
            <w:pPr>
              <w:spacing w:line="22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        identified below.  Identify ONLY those functional activities</w:t>
            </w:r>
            <w:r w:rsidR="003F6DAA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that have specific </w:t>
            </w:r>
            <w:r w:rsidRPr="00CC0840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limitations and restrictions for this 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7092"/>
              <w:gridCol w:w="4029"/>
            </w:tblGrid>
            <w:tr w14:paraId="38CA11F0" w14:textId="77777777">
              <w:tblPrEx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Look w:val="01E0"/>
              </w:tblPrEx>
              <w:tc>
                <w:tcPr>
                  <w:tcW w:w="7092" w:type="dxa"/>
                </w:tcPr>
                <w:p w:rsidR="006119E1" w:rsidP="00A0392E" w14:paraId="4900A1DE" w14:textId="77777777">
                  <w:pPr>
                    <w:spacing w:line="22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C084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           </w:t>
                  </w:r>
                  <w:r w:rsidR="001F1898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r w:rsidRPr="00CC0840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patient</w:t>
                  </w:r>
                  <w:r w:rsidRPr="00CC0840">
                    <w:rPr>
                      <w:rFonts w:ascii="Arial" w:hAnsi="Arial" w:cs="Arial"/>
                      <w:sz w:val="17"/>
                      <w:szCs w:val="17"/>
                    </w:rPr>
                    <w:t xml:space="preserve">. </w:t>
                  </w:r>
                  <w:r w:rsidRPr="00CC0840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Identify joint and/or body part  </w:t>
                  </w:r>
                  <w:bookmarkStart w:id="33" w:name="Text81"/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81"/>
                        <w:enabled/>
                        <w:calcOnExit w:val="0"/>
                        <w:textInput>
                          <w:maxLength w:val="23"/>
                        </w:textInput>
                      </w:ffData>
                    </w:fldChar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1F1898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fldChar w:fldCharType="end"/>
                  </w:r>
                  <w:bookmarkEnd w:id="33"/>
                  <w:r w:rsidR="00686069"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t>.</w:t>
                  </w:r>
                </w:p>
              </w:tc>
              <w:tc>
                <w:tcPr>
                  <w:tcW w:w="4029" w:type="dxa"/>
                </w:tcPr>
                <w:p w:rsidR="006119E1" w:rsidP="00BD5689" w14:paraId="384E8ED3" w14:textId="77777777">
                  <w:pPr>
                    <w:spacing w:line="220" w:lineRule="exact"/>
                    <w:ind w:left="432" w:firstLine="180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C0840">
                    <w:rPr>
                      <w:rFonts w:ascii="Arial" w:hAnsi="Arial" w:cs="Arial"/>
                      <w:b/>
                      <w:sz w:val="17"/>
                      <w:szCs w:val="17"/>
                    </w:rPr>
                    <w:t>Use additional sheet if needed.</w:t>
                  </w:r>
                </w:p>
              </w:tc>
            </w:tr>
          </w:tbl>
          <w:tbl>
            <w:tblPr>
              <w:tblW w:w="112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2676"/>
              <w:gridCol w:w="1989"/>
              <w:gridCol w:w="3057"/>
              <w:gridCol w:w="3529"/>
            </w:tblGrid>
            <w:tr w14:paraId="708559A7" w14:textId="77777777">
              <w:tblPrEx>
                <w:tblW w:w="11251" w:type="dxa"/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P="000342A8" w14:paraId="3B1F037F" w14:textId="77777777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Functional Activity</w:t>
                  </w:r>
                </w:p>
                <w:p w:rsidR="000342A8" w:rsidP="000342A8" w14:paraId="2FD5FAC6" w14:textId="77777777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P="000342A8" w14:paraId="3F025D64" w14:textId="77777777">
                  <w:pPr>
                    <w:tabs>
                      <w:tab w:val="left" w:pos="225"/>
                      <w:tab w:val="center" w:pos="832"/>
                    </w:tabs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ab/>
                    <w:t>Load</w:t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P="000342A8" w14:paraId="58C5888A" w14:textId="77777777">
                  <w:pPr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Frequency &amp; Duration</w:t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P="000342A8" w14:paraId="2D13ED5A" w14:textId="77777777">
                  <w:pPr>
                    <w:pStyle w:val="Heading2"/>
                  </w:pPr>
                  <w:r>
                    <w:t xml:space="preserve">    ROM/ Position &amp; Other Parameters</w:t>
                  </w:r>
                </w:p>
              </w:tc>
            </w:tr>
            <w:tr w14:paraId="10DF2291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6CD5234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</w:t>
                  </w:r>
                  <w:smartTag w:uri="urn:schemas-microsoft-com:office:smarttags" w:element="place">
                    <w:smartTag w:uri="urn:schemas-microsoft-com:office:smarttags" w:element="City">
                      <w:r w:rsidRPr="008D066E">
                        <w:rPr>
                          <w:rFonts w:ascii="Arial" w:hAnsi="Arial" w:cs="Arial"/>
                          <w:b/>
                          <w:sz w:val="17"/>
                          <w:szCs w:val="17"/>
                        </w:rPr>
                        <w:t>Bend</w:t>
                      </w:r>
                    </w:smartTag>
                  </w:smartTag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DD77C84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bookmarkStart w:id="34" w:name="Text20"/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ED0B5CF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4"/>
                </w:p>
              </w:tc>
              <w:bookmarkStart w:id="35" w:name="Text21"/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07DBA89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1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5"/>
                </w:p>
              </w:tc>
            </w:tr>
            <w:tr w14:paraId="4EBD5AD4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5B3DBE42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Carry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6AB8E2E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51E5E4ED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7B8C4198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5958A055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1526589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Climb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610E0F8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7376E1A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32BB5FD8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4CF34AD2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380BC5EE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Grasp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36B50843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5A0AD32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6C53265A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58C89FC4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2C8A4B82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Kneel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07F7F4F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643E5AC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35CEC782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5F999531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23A5FE5E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Lift-floor &gt; waist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321C1FA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7BF7631E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5CA2761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138DF3B2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21FD5929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Lift-waist&gt;overhead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0F524400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62078020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4CB3A71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6B9F8C1D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47CAA3B1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8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Pull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43F6A7B3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688C552B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6AAC35F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2B5C9363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62CF1BA2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9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Push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3E6413A8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2052ECE6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2856F75E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6ED9B9B2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198F0653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0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Reach – overhead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1EF24AF6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50328AAB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3DFEB104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4795AF27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31B5DA4D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1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Sit</w:t>
                  </w:r>
                </w:p>
              </w:tc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2884808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7E43C2F6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089B443E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4E81904D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546D4096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2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Squat</w:t>
                  </w:r>
                </w:p>
              </w:tc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7E539706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67D5CDE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1048A8D4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258996EA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B89B828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Stand</w:t>
                  </w:r>
                </w:p>
              </w:tc>
              <w:bookmarkStart w:id="36" w:name="Text14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D6ABCBC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4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6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12D748D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68126A6C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28DAF4D0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2A6F5524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4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Twist</w:t>
                  </w:r>
                </w:p>
              </w:tc>
              <w:bookmarkStart w:id="37" w:name="Text15"/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0C22208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5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7"/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14464B03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67B86A82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07962163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72EEA581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5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Walk</w:t>
                  </w:r>
                </w:p>
              </w:tc>
              <w:bookmarkStart w:id="38" w:name="Text16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8502CD1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6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8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46D41795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19977CF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1268C4EA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shd w:val="clear" w:color="auto" w:fill="FFFF99"/>
                </w:tcPr>
                <w:p w:rsidR="000342A8" w:rsidRPr="008D066E" w:rsidP="000342A8" w14:paraId="258B76A2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6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maxLength w:val="13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</w:p>
              </w:tc>
              <w:bookmarkStart w:id="39" w:name="Text17"/>
              <w:tc>
                <w:tcPr>
                  <w:tcW w:w="1989" w:type="dxa"/>
                  <w:shd w:val="clear" w:color="auto" w:fill="FFFF99"/>
                </w:tcPr>
                <w:p w:rsidR="000342A8" w:rsidRPr="008D066E" w:rsidP="000342A8" w14:paraId="7252EA02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7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39"/>
                </w:p>
              </w:tc>
              <w:tc>
                <w:tcPr>
                  <w:tcW w:w="3057" w:type="dxa"/>
                  <w:shd w:val="clear" w:color="auto" w:fill="FFFF99"/>
                </w:tcPr>
                <w:p w:rsidR="000342A8" w:rsidRPr="008D066E" w:rsidP="000342A8" w14:paraId="71E841AA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shd w:val="clear" w:color="auto" w:fill="FFFF99"/>
                </w:tcPr>
                <w:p w:rsidR="000342A8" w:rsidRPr="008D066E" w:rsidP="000342A8" w14:paraId="762C092C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56B42420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2676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5856F616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Check17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FORMCHECKBOX </w:instrText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r w:rsidRPr="008D066E">
                    <w:rPr>
                      <w:rFonts w:ascii="Arial" w:hAnsi="Arial" w:cs="Arial"/>
                      <w:b/>
                      <w:sz w:val="17"/>
                      <w:szCs w:val="17"/>
                    </w:rPr>
                    <w:t>Other</w:t>
                  </w:r>
                </w:p>
              </w:tc>
              <w:bookmarkStart w:id="40" w:name="Text18"/>
              <w:tc>
                <w:tcPr>
                  <w:tcW w:w="198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1B2B82DC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18"/>
                        <w:enabled/>
                        <w:calcOnExit w:val="0"/>
                        <w:textInput>
                          <w:maxLength w:val="1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  <w:bookmarkEnd w:id="40"/>
                </w:p>
              </w:tc>
              <w:tc>
                <w:tcPr>
                  <w:tcW w:w="3057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6F47F5BB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Text20"/>
                        <w:enabled/>
                        <w:calcOnExit w:val="0"/>
                        <w:textInput>
                          <w:maxLength w:val="18"/>
                        </w:textInput>
                      </w:ffData>
                    </w:fldChar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Pr="008D066E"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  <w:tc>
                <w:tcPr>
                  <w:tcW w:w="3529" w:type="dxa"/>
                  <w:tcBorders>
                    <w:bottom w:val="single" w:sz="4" w:space="0" w:color="auto"/>
                  </w:tcBorders>
                </w:tcPr>
                <w:p w:rsidR="000342A8" w:rsidRPr="008D066E" w:rsidP="000342A8" w14:paraId="36AAEF89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31"/>
                        </w:textInput>
                      </w:ffData>
                    </w:fldChar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noProof/>
                      <w:sz w:val="17"/>
                      <w:szCs w:val="17"/>
                    </w:rPr>
                    <w:t> </w:t>
                  </w:r>
                  <w:r>
                    <w:rPr>
                      <w:rFonts w:ascii="Arial" w:hAnsi="Arial" w:cs="Arial"/>
                      <w:sz w:val="17"/>
                      <w:szCs w:val="17"/>
                    </w:rPr>
                    <w:fldChar w:fldCharType="end"/>
                  </w:r>
                </w:p>
              </w:tc>
            </w:tr>
            <w:tr w14:paraId="39E4F0E1" w14:textId="77777777">
              <w:tblPrEx>
                <w:tblW w:w="11251" w:type="dxa"/>
                <w:tblLayout w:type="fixed"/>
                <w:tblLook w:val="01E0"/>
              </w:tblPrEx>
              <w:trPr>
                <w:trHeight w:hRule="exact" w:val="229"/>
              </w:trPr>
              <w:tc>
                <w:tcPr>
                  <w:tcW w:w="11251" w:type="dxa"/>
                  <w:gridSpan w:val="4"/>
                  <w:shd w:val="clear" w:color="auto" w:fill="FFFF99"/>
                </w:tcPr>
                <w:p w:rsidR="0083485C" w:rsidP="000342A8" w14:paraId="57DAB2CB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  <w:bookmarkStart w:id="41" w:name="Text82"/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COMMENTS: </w:t>
                  </w:r>
                  <w:bookmarkStart w:id="42" w:name="Text89"/>
                  <w:bookmarkEnd w:id="41"/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begin">
                      <w:ffData>
                        <w:name w:val="Text89"/>
                        <w:enabled/>
                        <w:calcOnExit w:val="0"/>
                        <w:textInput>
                          <w:maxLength w:val="75"/>
                        </w:textInput>
                      </w:ffData>
                    </w:fldChar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instrText xml:space="preserve"> FORMTEXT </w:instrText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noProof/>
                      <w:sz w:val="17"/>
                      <w:szCs w:val="17"/>
                    </w:rPr>
                    <w:t> </w:t>
                  </w:r>
                  <w:r w:rsidR="006264E9">
                    <w:rPr>
                      <w:rFonts w:ascii="Arial" w:hAnsi="Arial" w:cs="Arial"/>
                      <w:b/>
                      <w:sz w:val="17"/>
                      <w:szCs w:val="17"/>
                    </w:rPr>
                    <w:fldChar w:fldCharType="end"/>
                  </w:r>
                  <w:bookmarkEnd w:id="42"/>
                  <w:r>
                    <w:rPr>
                      <w:rFonts w:ascii="Arial" w:hAnsi="Arial" w:cs="Arial"/>
                      <w:b/>
                      <w:sz w:val="17"/>
                      <w:szCs w:val="17"/>
                    </w:rPr>
                    <w:t xml:space="preserve"> </w:t>
                  </w:r>
                </w:p>
                <w:p w:rsidR="002A31CA" w:rsidP="000342A8" w14:paraId="7C0A0769" w14:textId="77777777">
                  <w:pPr>
                    <w:rPr>
                      <w:rFonts w:ascii="Arial" w:hAnsi="Arial" w:cs="Arial"/>
                      <w:b/>
                      <w:sz w:val="17"/>
                      <w:szCs w:val="17"/>
                    </w:rPr>
                  </w:pPr>
                </w:p>
                <w:p w:rsidR="002A31CA" w:rsidRPr="008D066E" w:rsidP="000342A8" w14:paraId="27CB360A" w14:textId="77777777">
                  <w:pPr>
                    <w:rPr>
                      <w:rFonts w:ascii="Arial" w:hAnsi="Arial" w:cs="Arial"/>
                      <w:sz w:val="17"/>
                      <w:szCs w:val="17"/>
                    </w:rPr>
                  </w:pPr>
                </w:p>
              </w:tc>
            </w:tr>
          </w:tbl>
          <w:p w:rsidR="000342A8" w:rsidP="000342A8" w14:paraId="1EF9BA03" w14:textId="7777777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14:paraId="4029FF03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357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/>
          </w:tcPr>
          <w:p w:rsidR="000342A8" w:rsidRPr="002B37A1" w:rsidP="00F20075" w14:paraId="5B7C071E" w14:textId="77777777">
            <w:pPr>
              <w:spacing w:line="180" w:lineRule="exact"/>
              <w:rPr>
                <w:rFonts w:ascii="Arial" w:hAnsi="Arial" w:cs="Arial"/>
                <w:sz w:val="17"/>
                <w:szCs w:val="17"/>
              </w:rPr>
            </w:pPr>
            <w:r w:rsidRPr="002B37A1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Other choices; Skin Contact/ Exposure; Sensory; Hand Dexterity; Cognitive; Crawl; Vision; Drive/Operate Heavy Equipment; Environmental Conditions: heat, cold, working at heights, vibration; Auditory; Specific Job Task(s); etc. </w:t>
            </w:r>
          </w:p>
        </w:tc>
      </w:tr>
      <w:tr w14:paraId="0AFC7579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492"/>
        </w:trPr>
        <w:tc>
          <w:tcPr>
            <w:tcW w:w="11352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</w:tcPr>
          <w:p w:rsidR="000342A8" w:rsidP="00F20075" w14:paraId="2628EC42" w14:textId="77777777">
            <w:pPr>
              <w:spacing w:line="200" w:lineRule="exact"/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            </w:t>
            </w:r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 xml:space="preserve">NOTE: Any functional limitations or restrictions assigned above apply to both on and off the job </w:t>
            </w:r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>activities, and</w:t>
            </w:r>
            <w:r w:rsidRPr="00D92C19">
              <w:rPr>
                <w:rFonts w:ascii="Arial" w:hAnsi="Arial" w:cs="Arial"/>
                <w:b/>
                <w:bCs/>
                <w:i/>
                <w:iCs/>
                <w:sz w:val="17"/>
                <w:szCs w:val="17"/>
              </w:rPr>
              <w:t xml:space="preserve"> are in effect until the next scheduled appointment unless otherwise noted or modified prior to the appointment date.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Specify those functional limitations and restrictions, in Item 23, which are permanent if MMI / PIR have been assigned in Item 24. </w:t>
            </w:r>
          </w:p>
        </w:tc>
      </w:tr>
      <w:tr w14:paraId="57FA8150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198"/>
        </w:trPr>
        <w:tc>
          <w:tcPr>
            <w:tcW w:w="11352" w:type="dxa"/>
            <w:tcBorders>
              <w:top w:val="single" w:sz="8" w:space="0" w:color="000000"/>
            </w:tcBorders>
            <w:shd w:val="clear" w:color="auto" w:fill="000000"/>
          </w:tcPr>
          <w:p w:rsidR="000342A8" w:rsidP="000342A8" w14:paraId="1233601A" w14:textId="77777777">
            <w:pPr>
              <w:rPr>
                <w:rFonts w:ascii="Arial" w:hAnsi="Arial" w:cs="Arial"/>
                <w:color w:val="FFFFCC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>SECTION V                    MAXIMUM MEDICAL IMPROVEMENT / PERMANENT IMPAIRMENT RATING</w:t>
            </w:r>
          </w:p>
        </w:tc>
      </w:tr>
      <w:tr w14:paraId="0A307D04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833"/>
        </w:trPr>
        <w:tc>
          <w:tcPr>
            <w:tcW w:w="11352" w:type="dxa"/>
          </w:tcPr>
          <w:p w:rsidR="000342A8" w:rsidRPr="00D92C19" w:rsidP="000342A8" w14:paraId="403FB8EC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24.      Patient has achieved maximum medical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>improvement?</w:t>
            </w:r>
          </w:p>
          <w:p w:rsidR="000342A8" w:rsidRPr="00D92C19" w:rsidP="000342A8" w14:paraId="67A60DEC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a)   YES,   Date:</w:t>
            </w:r>
            <w:bookmarkStart w:id="43" w:name="Text30"/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End w:id="43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Pr="0053431F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/ </w:t>
            </w:r>
            <w:bookmarkStart w:id="44" w:name="Text31"/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31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44"/>
            <w:r w:rsidRPr="0053431F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t xml:space="preserve"> / </w:t>
            </w:r>
            <w:bookmarkStart w:id="45" w:name="Text32"/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begin">
                <w:ffData>
                  <w:name w:val="Text32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7"/>
                <w:szCs w:val="17"/>
                <w:u w:val="single"/>
              </w:rPr>
              <w:fldChar w:fldCharType="end"/>
            </w:r>
            <w:bookmarkEnd w:id="45"/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b) NO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c)   Anticipated MMI date:</w:t>
            </w:r>
            <w:r w:rsidR="007C45B6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bookmarkStart w:id="46" w:name="Text33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3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</w:t>
            </w:r>
            <w:bookmarkStart w:id="47" w:name="Text34"/>
            <w:r w:rsidR="00043AB2"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4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7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t xml:space="preserve"> / </w:t>
            </w:r>
            <w:bookmarkStart w:id="48" w:name="Text35"/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5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8"/>
          </w:p>
          <w:p w:rsidR="000342A8" w:rsidRPr="00D92C19" w:rsidP="000342A8" w14:paraId="68710EEB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d) Anticipated MMI date cannot be determined at this time.      Future </w:t>
            </w:r>
            <w:r w:rsidRPr="00B33D33">
              <w:rPr>
                <w:rFonts w:ascii="Arial" w:hAnsi="Arial" w:cs="Arial"/>
                <w:b/>
                <w:bCs/>
                <w:sz w:val="15"/>
                <w:szCs w:val="15"/>
              </w:rPr>
              <w:t>Medical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Care Anticipated: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e) YES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f) No</w:t>
            </w:r>
          </w:p>
          <w:p w:rsidR="000342A8" w:rsidRPr="00D92C19" w:rsidP="000342A8" w14:paraId="545634B2" w14:textId="77777777">
            <w:pPr>
              <w:tabs>
                <w:tab w:val="left" w:pos="1380"/>
              </w:tabs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Comments:</w:t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bookmarkStart w:id="49" w:name="Text36"/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68"/>
                  </w:textInput>
                </w:ffData>
              </w:fldChar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49"/>
          </w:p>
        </w:tc>
      </w:tr>
      <w:tr w14:paraId="75A89426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174"/>
        </w:trPr>
        <w:tc>
          <w:tcPr>
            <w:tcW w:w="11352" w:type="dxa"/>
            <w:vAlign w:val="bottom"/>
          </w:tcPr>
          <w:p w:rsidR="000342A8" w:rsidRPr="00D92C19" w:rsidP="000342A8" w14:paraId="0138A899" w14:textId="77777777">
            <w:pPr>
              <w:rPr>
                <w:rFonts w:ascii="Arial" w:hAnsi="Arial" w:cs="Arial"/>
                <w:position w:val="-6"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25.       </w:t>
            </w:r>
            <w:bookmarkStart w:id="50" w:name="Text37"/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DB704C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50"/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>% Permanent Impairment Rating (</w:t>
            </w:r>
            <w:r w:rsidRPr="00D92C19">
              <w:rPr>
                <w:rFonts w:ascii="Arial" w:hAnsi="Arial" w:cs="Arial"/>
                <w:position w:val="-6"/>
                <w:sz w:val="17"/>
                <w:szCs w:val="17"/>
              </w:rPr>
              <w:t xml:space="preserve">body as a </w:t>
            </w:r>
            <w:r w:rsidRPr="00D92C19">
              <w:rPr>
                <w:rFonts w:ascii="Arial" w:hAnsi="Arial" w:cs="Arial"/>
                <w:position w:val="-6"/>
                <w:sz w:val="17"/>
                <w:szCs w:val="17"/>
              </w:rPr>
              <w:t>whole</w:t>
            </w:r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)   </w:t>
            </w:r>
            <w:r w:rsidRPr="00D92C19">
              <w:rPr>
                <w:rFonts w:ascii="Arial" w:hAnsi="Arial" w:cs="Arial"/>
                <w:b/>
                <w:bCs/>
                <w:position w:val="-6"/>
                <w:sz w:val="17"/>
                <w:szCs w:val="17"/>
              </w:rPr>
              <w:t xml:space="preserve">        Body part/system: </w:t>
            </w:r>
            <w:bookmarkStart w:id="51" w:name="Text38"/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28"/>
                  </w:textInput>
                </w:ffData>
              </w:fldChar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instrText xml:space="preserve"> FORMTEXT </w:instrText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separate"/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F44771">
              <w:rPr>
                <w:rFonts w:ascii="Arial" w:hAnsi="Arial" w:cs="Arial"/>
                <w:b/>
                <w:bCs/>
                <w:noProof/>
                <w:position w:val="-6"/>
                <w:sz w:val="17"/>
                <w:szCs w:val="17"/>
                <w:u w:val="single"/>
              </w:rPr>
              <w:t> </w:t>
            </w:r>
            <w:r w:rsidR="00715887">
              <w:rPr>
                <w:rFonts w:ascii="Arial" w:hAnsi="Arial" w:cs="Arial"/>
                <w:b/>
                <w:bCs/>
                <w:position w:val="-6"/>
                <w:sz w:val="17"/>
                <w:szCs w:val="17"/>
                <w:u w:val="single"/>
              </w:rPr>
              <w:fldChar w:fldCharType="end"/>
            </w:r>
            <w:bookmarkEnd w:id="51"/>
          </w:p>
        </w:tc>
      </w:tr>
      <w:tr w14:paraId="5B7B6446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392"/>
        </w:trPr>
        <w:tc>
          <w:tcPr>
            <w:tcW w:w="11352" w:type="dxa"/>
          </w:tcPr>
          <w:p w:rsidR="000342A8" w:rsidRPr="00D92C19" w:rsidP="000342A8" w14:paraId="5F487A34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26.       Guide used for calculation of Permanent Impairment Rating (based on date of accident - see instructions): </w:t>
            </w:r>
          </w:p>
          <w:p w:rsidR="000342A8" w:rsidRPr="00D92C19" w:rsidP="000342A8" w14:paraId="7A8500C4" w14:textId="39BFE153">
            <w:pPr>
              <w:rPr>
                <w:rFonts w:ascii="Arial" w:hAnsi="Arial" w:cs="Arial"/>
                <w:b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1996 FL Uniform PIR Schedule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>b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) Other, specify: </w:t>
            </w:r>
            <w:bookmarkStart w:id="52" w:name="Text87"/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begin">
                <w:ffData>
                  <w:name w:val="Text87"/>
                  <w:enabled/>
                  <w:calcOnExit w:val="0"/>
                  <w:textInput>
                    <w:maxLength w:val="33"/>
                  </w:textInput>
                </w:ffData>
              </w:fldChar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instrText xml:space="preserve"> FORMTEXT </w:instrText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separate"/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noProof/>
                <w:sz w:val="17"/>
                <w:szCs w:val="17"/>
                <w:u w:val="single"/>
              </w:rPr>
              <w:t> </w:t>
            </w:r>
            <w:r w:rsidR="0050052F">
              <w:rPr>
                <w:rFonts w:ascii="Arial" w:hAnsi="Arial" w:cs="Arial"/>
                <w:b/>
                <w:sz w:val="17"/>
                <w:szCs w:val="17"/>
                <w:u w:val="single"/>
              </w:rPr>
              <w:fldChar w:fldCharType="end"/>
            </w:r>
            <w:bookmarkEnd w:id="52"/>
          </w:p>
        </w:tc>
      </w:tr>
      <w:tr w14:paraId="5B37B5CF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414"/>
        </w:trPr>
        <w:tc>
          <w:tcPr>
            <w:tcW w:w="11352" w:type="dxa"/>
          </w:tcPr>
          <w:p w:rsidR="000342A8" w:rsidRPr="00D92C19" w:rsidP="000342A8" w14:paraId="27C2C20C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27.       Is a residual clinical dysfunction or residual functional loss anticipated for the work-related injury? </w:t>
            </w:r>
          </w:p>
          <w:p w:rsidR="000342A8" w:rsidRPr="00D92C19" w:rsidP="000342A8" w14:paraId="759B206C" w14:textId="3F5056E8">
            <w:pPr>
              <w:rPr>
                <w:rFonts w:ascii="Arial" w:hAnsi="Arial" w:cs="Arial"/>
                <w:sz w:val="17"/>
                <w:szCs w:val="17"/>
              </w:rPr>
            </w:pP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 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a) YES         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b) NO                               </w: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  <w:checked w:val="0"/>
                  </w:checkBox>
                </w:ffData>
              </w:fldChar>
            </w:r>
            <w:r w:rsidRPr="00D92C19">
              <w:rPr>
                <w:rFonts w:ascii="Arial" w:hAnsi="Arial" w:cs="Arial"/>
                <w:sz w:val="17"/>
                <w:szCs w:val="17"/>
              </w:rPr>
              <w:instrText xml:space="preserve"> FORMCHECKBOX </w:instrText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separate"/>
            </w:r>
            <w:r w:rsidRPr="00D92C19">
              <w:rPr>
                <w:rFonts w:ascii="Arial" w:hAnsi="Arial" w:cs="Arial"/>
                <w:sz w:val="17"/>
                <w:szCs w:val="17"/>
              </w:rPr>
              <w:fldChar w:fldCharType="end"/>
            </w:r>
            <w:r w:rsidRPr="00D92C19">
              <w:rPr>
                <w:rFonts w:ascii="Arial" w:hAnsi="Arial" w:cs="Arial"/>
                <w:b/>
                <w:sz w:val="17"/>
                <w:szCs w:val="17"/>
              </w:rPr>
              <w:t xml:space="preserve">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c) Undetermined 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>at this time</w:t>
            </w:r>
            <w:r w:rsidRPr="00D92C19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. </w:t>
            </w:r>
          </w:p>
        </w:tc>
      </w:tr>
      <w:tr w14:paraId="4B4D8513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210"/>
        </w:trPr>
        <w:tc>
          <w:tcPr>
            <w:tcW w:w="11352" w:type="dxa"/>
            <w:shd w:val="clear" w:color="auto" w:fill="000000"/>
          </w:tcPr>
          <w:p w:rsidR="000342A8" w:rsidP="005F243E" w14:paraId="0346B9AB" w14:textId="77777777">
            <w:pPr>
              <w:tabs>
                <w:tab w:val="left" w:pos="4332"/>
              </w:tabs>
              <w:rPr>
                <w:rFonts w:ascii="Arial" w:hAnsi="Arial" w:cs="Arial"/>
                <w:color w:val="FFFFCC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SECTION VI                                                   </w:t>
            </w:r>
            <w:r w:rsidR="005F243E"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           </w:t>
            </w:r>
            <w:r>
              <w:rPr>
                <w:rFonts w:ascii="Arial" w:hAnsi="Arial" w:cs="Arial"/>
                <w:b/>
                <w:bCs/>
                <w:color w:val="FFFFCC"/>
                <w:sz w:val="18"/>
                <w:szCs w:val="18"/>
              </w:rPr>
              <w:t xml:space="preserve"> FOLLOW-UP</w:t>
            </w:r>
          </w:p>
        </w:tc>
      </w:tr>
      <w:tr w14:paraId="5BC76825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227"/>
        </w:trPr>
        <w:tc>
          <w:tcPr>
            <w:tcW w:w="11352" w:type="dxa"/>
            <w:vAlign w:val="center"/>
          </w:tcPr>
          <w:p w:rsidR="000342A8" w:rsidRPr="003F06A2" w:rsidP="000342A8" w14:paraId="77F70D55" w14:textId="7777777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28. </w:t>
            </w:r>
            <w:r w:rsidRPr="008D066E">
              <w:rPr>
                <w:rFonts w:ascii="Arial" w:hAnsi="Arial" w:cs="Arial"/>
                <w:b/>
                <w:bCs/>
                <w:sz w:val="17"/>
                <w:szCs w:val="17"/>
              </w:rPr>
              <w:t>Next Scheduled Appointment Date &amp; Time: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</w:t>
            </w:r>
            <w:bookmarkStart w:id="53" w:name="Text40"/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0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3"/>
            <w:r w:rsidRPr="0073368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/ </w:t>
            </w:r>
            <w:bookmarkStart w:id="54" w:name="Text41"/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1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8D244D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4"/>
            <w:r w:rsidRPr="0073368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/ </w:t>
            </w:r>
            <w:bookmarkStart w:id="55" w:name="Text42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2"/>
                  <w:enabled/>
                  <w:calcOnExit w:val="0"/>
                  <w:textInput>
                    <w:type w:val="number"/>
                    <w:maxLength w:val="4"/>
                    <w:format w:val="####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5"/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3F06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</w:t>
            </w:r>
            <w:bookmarkStart w:id="56" w:name="Text43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6"/>
            <w:r w:rsidR="00E6284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bookmarkStart w:id="57" w:name="Text83"/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83"/>
                  <w:enabled/>
                  <w:calcOnExit w:val="0"/>
                  <w:textInput>
                    <w:type w:val="number"/>
                    <w:maxLength w:val="2"/>
                    <w:format w:val="##"/>
                  </w:textInput>
                </w:ffData>
              </w:fldChar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03489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7"/>
            <w:r w:rsidR="00E6284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</w:t>
            </w:r>
            <w:r w:rsidR="005C25AE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bookmarkStart w:id="58" w:name="Text106"/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begin">
                <w:ffData>
                  <w:name w:val="Text10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instrText xml:space="preserve"> FORMTEXT </w:instrText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separate"/>
            </w:r>
            <w:r w:rsidR="00342BB8">
              <w:rPr>
                <w:rFonts w:ascii="Arial" w:hAnsi="Arial" w:cs="Arial"/>
                <w:b/>
                <w:bCs/>
                <w:noProof/>
                <w:sz w:val="18"/>
                <w:szCs w:val="18"/>
                <w:u w:val="single"/>
              </w:rPr>
              <w:t> </w:t>
            </w:r>
            <w:r w:rsidR="00DF3F3F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fldChar w:fldCharType="end"/>
            </w:r>
            <w:bookmarkEnd w:id="58"/>
            <w:r w:rsidR="00F0003A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.m.</w:t>
            </w:r>
          </w:p>
        </w:tc>
      </w:tr>
      <w:tr w14:paraId="0B22B493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210"/>
        </w:trPr>
        <w:tc>
          <w:tcPr>
            <w:tcW w:w="11352" w:type="dxa"/>
            <w:shd w:val="clear" w:color="auto" w:fill="000000"/>
          </w:tcPr>
          <w:p w:rsidR="000342A8" w:rsidRPr="00CF2342" w:rsidP="000342A8" w14:paraId="0BF32D6F" w14:textId="77777777">
            <w:pPr>
              <w:rPr>
                <w:rFonts w:ascii="Arial" w:hAnsi="Arial" w:cs="Arial"/>
                <w:color w:val="FFFFCC"/>
                <w:sz w:val="17"/>
                <w:szCs w:val="17"/>
              </w:rPr>
            </w:pPr>
            <w:r w:rsidRPr="00CF2342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SECTION VII                                              </w:t>
            </w:r>
            <w:r w:rsidR="0065100B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       </w:t>
            </w:r>
            <w:r w:rsidRPr="00CF2342">
              <w:rPr>
                <w:rFonts w:ascii="Arial" w:hAnsi="Arial" w:cs="Arial"/>
                <w:b/>
                <w:bCs/>
                <w:color w:val="FFFFCC"/>
                <w:sz w:val="17"/>
                <w:szCs w:val="17"/>
              </w:rPr>
              <w:t xml:space="preserve">    ATTESTATION STATEMENT </w:t>
            </w:r>
          </w:p>
        </w:tc>
      </w:tr>
      <w:tr w14:paraId="1DF61425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1427"/>
        </w:trPr>
        <w:tc>
          <w:tcPr>
            <w:tcW w:w="11352" w:type="dxa"/>
            <w:tcBorders>
              <w:bottom w:val="single" w:sz="12" w:space="0" w:color="000000"/>
            </w:tcBorders>
          </w:tcPr>
          <w:p w:rsidR="000342A8" w:rsidRPr="00CF2342" w:rsidP="000342A8" w14:paraId="4D761630" w14:textId="77777777">
            <w:pPr>
              <w:spacing w:line="230" w:lineRule="exact"/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“As the Physician, I hereby attest that all responses herein have been made, in accordance with the instructions as part of this form, to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a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reasonable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degree of medical certainty based on objective relevant medical findings, are consistent with my medical documentation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regarding this patient, and have been shared with the patient."                     </w:t>
            </w:r>
            <w:r w:rsidR="0065100B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                   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 "I certify to any MMI / PIR information provided in this form.”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5560"/>
              <w:gridCol w:w="5561"/>
            </w:tblGrid>
            <w:tr w14:paraId="227A467A" w14:textId="77777777">
              <w:tblPrEx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Look w:val="01E0"/>
              </w:tblPrEx>
              <w:tc>
                <w:tcPr>
                  <w:tcW w:w="5560" w:type="dxa"/>
                </w:tcPr>
                <w:p w:rsidR="00B56672" w:rsidP="00A074F3" w14:paraId="463DFE69" w14:textId="77777777">
                  <w:pPr>
                    <w:spacing w:after="200"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Group:</w:t>
                  </w:r>
                  <w:r w:rsidR="008E72C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59" w:name="Text68"/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59"/>
                </w:p>
              </w:tc>
              <w:tc>
                <w:tcPr>
                  <w:tcW w:w="5561" w:type="dxa"/>
                </w:tcPr>
                <w:p w:rsidR="00B56672" w:rsidP="00A074F3" w14:paraId="5355ED37" w14:textId="77777777">
                  <w:pPr>
                    <w:spacing w:after="200"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Date: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0" w:name="Text71"/>
                  <w:r w:rsidR="007C45B6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End w:id="60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r w:rsidRPr="00CF19E4" w:rsidR="008E72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1" w:name="Text69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1"/>
                  <w:r w:rsidRPr="00CF19E4" w:rsidR="008E72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2" w:name="Text93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93"/>
                        <w:enabled/>
                        <w:calcOnExit w:val="0"/>
                        <w:textInput>
                          <w:type w:val="number"/>
                          <w:maxLength w:val="4"/>
                          <w:format w:val="##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2"/>
                </w:p>
              </w:tc>
            </w:tr>
            <w:tr w14:paraId="46F0CA4D" w14:textId="77777777">
              <w:tblPrEx>
                <w:tblW w:w="0" w:type="auto"/>
                <w:tblLayout w:type="fixed"/>
                <w:tblLook w:val="01E0"/>
              </w:tblPrEx>
              <w:tc>
                <w:tcPr>
                  <w:tcW w:w="5560" w:type="dxa"/>
                </w:tcPr>
                <w:p w:rsidR="00B56672" w:rsidP="000342A8" w14:paraId="47EE7496" w14:textId="77777777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Signature: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______________________________________</w:t>
                  </w:r>
                </w:p>
              </w:tc>
              <w:tc>
                <w:tcPr>
                  <w:tcW w:w="5561" w:type="dxa"/>
                </w:tcPr>
                <w:p w:rsidR="00B56672" w:rsidP="000342A8" w14:paraId="21FB7629" w14:textId="77777777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DOH License #: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3" w:name="Text72"/>
                  <w:r w:rsidRPr="000B5859"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>
                          <w:maxLength w:val="17"/>
                        </w:textInput>
                      </w:ffData>
                    </w:fldChar>
                  </w:r>
                  <w:r w:rsidRPr="000B5859"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0B5859"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0B5859"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3"/>
                </w:p>
              </w:tc>
            </w:tr>
            <w:tr w14:paraId="78F35963" w14:textId="77777777">
              <w:tblPrEx>
                <w:tblW w:w="0" w:type="auto"/>
                <w:tblLayout w:type="fixed"/>
                <w:tblLook w:val="01E0"/>
              </w:tblPrEx>
              <w:tc>
                <w:tcPr>
                  <w:tcW w:w="5560" w:type="dxa"/>
                </w:tcPr>
                <w:p w:rsidR="00B56672" w:rsidP="000342A8" w14:paraId="1E8DC9C9" w14:textId="77777777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Name:</w:t>
                  </w:r>
                  <w:r w:rsidR="00CF19E4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4" w:name="Text73"/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4"/>
                </w:p>
              </w:tc>
              <w:tc>
                <w:tcPr>
                  <w:tcW w:w="5561" w:type="dxa"/>
                </w:tcPr>
                <w:p w:rsidR="00B56672" w:rsidP="000342A8" w14:paraId="4082E761" w14:textId="77777777">
                  <w:pPr>
                    <w:spacing w:line="230" w:lineRule="exact"/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Physician Specialty:</w:t>
                  </w:r>
                  <w:r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5" w:name="Text74"/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>
                          <w:maxLength w:val="23"/>
                        </w:textInput>
                      </w:ffData>
                    </w:fldChar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0B5859" w:rsidR="00CE08CE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5"/>
                </w:p>
              </w:tc>
            </w:tr>
          </w:tbl>
          <w:p w:rsidR="000342A8" w:rsidRPr="00B33D33" w:rsidP="000342A8" w14:paraId="2AB93369" w14:textId="7777777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B33D33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B33D33" w:rsidR="00780AA0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</w:t>
            </w:r>
            <w:r w:rsidRPr="00B33D33">
              <w:rPr>
                <w:rFonts w:ascii="Arial" w:hAnsi="Arial" w:cs="Arial"/>
                <w:sz w:val="16"/>
                <w:szCs w:val="16"/>
              </w:rPr>
              <w:t xml:space="preserve"> (print name)</w:t>
            </w:r>
            <w:r w:rsidRPr="00B33D3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</w:tr>
      <w:tr w14:paraId="47068BA3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53"/>
        </w:trPr>
        <w:tc>
          <w:tcPr>
            <w:tcW w:w="113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9A"/>
            <w:vAlign w:val="center"/>
          </w:tcPr>
          <w:p w:rsidR="000342A8" w:rsidRPr="00CF2342" w:rsidP="000342A8" w14:paraId="046F907C" w14:textId="77777777">
            <w:pPr>
              <w:rPr>
                <w:rFonts w:ascii="Arial" w:hAnsi="Arial" w:cs="Arial"/>
                <w:sz w:val="17"/>
                <w:szCs w:val="17"/>
              </w:rPr>
            </w:pP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If any direct billable services for this visit were rendered by a provider other than a physician, please complete sections below: </w:t>
            </w:r>
          </w:p>
        </w:tc>
      </w:tr>
      <w:tr w14:paraId="59C43895" w14:textId="77777777" w:rsidTr="00140623">
        <w:tblPrEx>
          <w:tblW w:w="11352" w:type="dxa"/>
          <w:tblInd w:w="-15" w:type="dxa"/>
          <w:tblLayout w:type="fixed"/>
          <w:tblLook w:val="0000"/>
        </w:tblPrEx>
        <w:trPr>
          <w:trHeight w:val="1254"/>
        </w:trPr>
        <w:tc>
          <w:tcPr>
            <w:tcW w:w="11352" w:type="dxa"/>
            <w:tcBorders>
              <w:top w:val="single" w:sz="12" w:space="0" w:color="000000"/>
              <w:bottom w:val="single" w:sz="12" w:space="0" w:color="000000"/>
            </w:tcBorders>
          </w:tcPr>
          <w:p w:rsidR="00EC5BE5" w:rsidP="000342A8" w14:paraId="6127B498" w14:textId="77777777">
            <w:pPr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“I hereby attest that all responses herein relating to services I rendered have been made, in accordance with the instructions as part of this</w:t>
            </w:r>
          </w:p>
          <w:p w:rsidR="000342A8" w:rsidRPr="00CF2342" w:rsidP="000342A8" w14:paraId="4B4816E4" w14:textId="77777777">
            <w:pPr>
              <w:rPr>
                <w:rFonts w:ascii="Arial" w:hAnsi="Arial" w:cs="Arial"/>
                <w:b/>
                <w:b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form, to a reasonable degree of medical certainty based on objective relevant medical findings, are consistent with my medical</w:t>
            </w:r>
            <w:r w:rsidRPr="00CF2342">
              <w:rPr>
                <w:rFonts w:ascii="Arial" w:hAnsi="Arial" w:cs="Arial"/>
                <w:b/>
                <w:bCs/>
                <w:sz w:val="17"/>
                <w:szCs w:val="17"/>
              </w:rPr>
              <w:t xml:space="preserve"> </w:t>
            </w:r>
          </w:p>
          <w:p w:rsidR="000342A8" w:rsidP="00FF71B2" w14:paraId="27A30358" w14:textId="77777777">
            <w:pPr>
              <w:spacing w:after="160"/>
              <w:rPr>
                <w:rFonts w:ascii="Arial" w:hAnsi="Arial" w:cs="Arial"/>
                <w:i/>
                <w:iCs/>
                <w:sz w:val="17"/>
                <w:szCs w:val="17"/>
              </w:rPr>
            </w:pP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documentation regarding this 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>patient, and</w:t>
            </w:r>
            <w:r w:rsidRPr="00CF2342">
              <w:rPr>
                <w:rFonts w:ascii="Arial" w:hAnsi="Arial" w:cs="Arial"/>
                <w:i/>
                <w:iCs/>
                <w:sz w:val="17"/>
                <w:szCs w:val="17"/>
              </w:rPr>
              <w:t xml:space="preserve"> have been shared with the patient."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1E0"/>
            </w:tblPr>
            <w:tblGrid>
              <w:gridCol w:w="5560"/>
              <w:gridCol w:w="5561"/>
            </w:tblGrid>
            <w:tr w14:paraId="4B11B2C4" w14:textId="77777777">
              <w:tblPrEx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Look w:val="01E0"/>
              </w:tblPrEx>
              <w:tc>
                <w:tcPr>
                  <w:tcW w:w="5560" w:type="dxa"/>
                </w:tcPr>
                <w:p w:rsidR="00B31281" w:rsidP="000342A8" w14:paraId="33C40AA1" w14:textId="77777777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Signature</w:t>
                  </w:r>
                  <w:r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: ______________________________________</w:t>
                  </w:r>
                </w:p>
              </w:tc>
              <w:tc>
                <w:tcPr>
                  <w:tcW w:w="5561" w:type="dxa"/>
                </w:tcPr>
                <w:p w:rsidR="00B31281" w:rsidP="000342A8" w14:paraId="02D89D28" w14:textId="77777777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DOH License #</w:t>
                  </w:r>
                  <w:r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: </w:t>
                  </w:r>
                  <w:bookmarkStart w:id="66" w:name="Text76"/>
                  <w:r w:rsidRPr="007C45B6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6"/>
                        <w:enabled/>
                        <w:calcOnExit w:val="0"/>
                        <w:textInput>
                          <w:maxLength w:val="17"/>
                        </w:textInput>
                      </w:ffData>
                    </w:fldChar>
                  </w:r>
                  <w:r w:rsidRPr="007C45B6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7C45B6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7C45B6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6"/>
                </w:p>
              </w:tc>
            </w:tr>
            <w:tr w14:paraId="7AED74A1" w14:textId="77777777">
              <w:tblPrEx>
                <w:tblW w:w="0" w:type="auto"/>
                <w:tblLayout w:type="fixed"/>
                <w:tblLook w:val="01E0"/>
              </w:tblPrEx>
              <w:tc>
                <w:tcPr>
                  <w:tcW w:w="5560" w:type="dxa"/>
                </w:tcPr>
                <w:p w:rsidR="00B31281" w:rsidP="000342A8" w14:paraId="0103DBA1" w14:textId="77777777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P</w:t>
                  </w:r>
                  <w:r w:rsidR="00EC5BE5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rovider</w:t>
                  </w:r>
                  <w:r w:rsidRPr="00CF2342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Name:</w:t>
                  </w: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7" w:name="Text75"/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5"/>
                        <w:enabled/>
                        <w:calcOnExit w:val="0"/>
                        <w:textInput>
                          <w:maxLength w:val="30"/>
                        </w:textInput>
                      </w:ffData>
                    </w:fldChar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F44771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Pr="000B5859" w:rsidR="00AF5392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7"/>
                  <w:r>
                    <w:rPr>
                      <w:rFonts w:ascii="Arial" w:hAnsi="Arial" w:cs="Arial"/>
                      <w:b/>
                      <w:sz w:val="17"/>
                      <w:szCs w:val="17"/>
                      <w:u w:val="single"/>
                    </w:rPr>
                    <w:t xml:space="preserve"> </w:t>
                  </w:r>
                </w:p>
              </w:tc>
              <w:tc>
                <w:tcPr>
                  <w:tcW w:w="5561" w:type="dxa"/>
                </w:tcPr>
                <w:p w:rsidR="00B31281" w:rsidP="000342A8" w14:paraId="0C0D727A" w14:textId="77777777">
                  <w:pP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>Date:</w:t>
                  </w:r>
                  <w:r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</w:rPr>
                    <w:t xml:space="preserve"> </w:t>
                  </w:r>
                  <w:bookmarkStart w:id="68" w:name="Text77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7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8"/>
                  <w:r w:rsidRPr="000B5859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69" w:name="Text78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8"/>
                        <w:enabled/>
                        <w:calcOnExit w:val="0"/>
                        <w:textInput>
                          <w:type w:val="number"/>
                          <w:maxLength w:val="2"/>
                          <w:format w:val="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69"/>
                  <w:r w:rsidRPr="000B5859" w:rsidR="00DF67DC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t xml:space="preserve"> / </w:t>
                  </w:r>
                  <w:bookmarkStart w:id="70" w:name="Text79"/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begin">
                      <w:ffData>
                        <w:name w:val="Text79"/>
                        <w:enabled/>
                        <w:calcOnExit w:val="0"/>
                        <w:textInput>
                          <w:type w:val="number"/>
                          <w:maxLength w:val="4"/>
                          <w:format w:val="####"/>
                        </w:textInput>
                      </w:ffData>
                    </w:fldChar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instrText xml:space="preserve"> FORMTEXT </w:instrTex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separate"/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noProof/>
                      <w:sz w:val="17"/>
                      <w:szCs w:val="17"/>
                      <w:u w:val="single"/>
                    </w:rPr>
                    <w:t> </w:t>
                  </w:r>
                  <w:r w:rsidR="0003489A">
                    <w:rPr>
                      <w:rFonts w:ascii="Arial" w:hAnsi="Arial" w:cs="Arial"/>
                      <w:b/>
                      <w:bCs/>
                      <w:sz w:val="17"/>
                      <w:szCs w:val="17"/>
                      <w:u w:val="single"/>
                    </w:rPr>
                    <w:fldChar w:fldCharType="end"/>
                  </w:r>
                  <w:bookmarkEnd w:id="70"/>
                </w:p>
              </w:tc>
            </w:tr>
          </w:tbl>
          <w:p w:rsidR="000342A8" w:rsidP="006B1E57" w14:paraId="02A046AE" w14:textId="77777777">
            <w:pPr>
              <w:spacing w:line="220" w:lineRule="exact"/>
              <w:rPr>
                <w:rFonts w:ascii="Arial" w:hAnsi="Arial" w:cs="Arial"/>
                <w:sz w:val="16"/>
                <w:szCs w:val="16"/>
              </w:rPr>
            </w:pPr>
            <w:r w:rsidRPr="00CF2342">
              <w:rPr>
                <w:rFonts w:ascii="Arial" w:hAnsi="Arial" w:cs="Arial"/>
                <w:sz w:val="17"/>
                <w:szCs w:val="17"/>
              </w:rPr>
              <w:t xml:space="preserve">        </w:t>
            </w:r>
            <w:r w:rsidR="00780AA0">
              <w:rPr>
                <w:rFonts w:ascii="Arial" w:hAnsi="Arial" w:cs="Arial"/>
                <w:sz w:val="17"/>
                <w:szCs w:val="17"/>
              </w:rPr>
              <w:t xml:space="preserve">                                                      </w:t>
            </w:r>
            <w:r w:rsidRPr="00CF2342">
              <w:rPr>
                <w:rFonts w:ascii="Arial" w:hAnsi="Arial" w:cs="Arial"/>
                <w:sz w:val="17"/>
                <w:szCs w:val="17"/>
              </w:rPr>
              <w:t xml:space="preserve"> (print name)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:rsidR="00B24A00" w14:paraId="57BB8EE3" w14:textId="77777777">
      <w:r>
        <w:rPr>
          <w:rFonts w:ascii="Arial" w:hAnsi="Arial" w:cs="Arial"/>
          <w:b/>
          <w:bCs/>
          <w:sz w:val="18"/>
          <w:szCs w:val="18"/>
        </w:rPr>
        <w:t xml:space="preserve">     </w:t>
      </w:r>
      <w:r>
        <w:rPr>
          <w:rFonts w:ascii="Arial" w:hAnsi="Arial" w:cs="Arial"/>
          <w:sz w:val="16"/>
          <w:szCs w:val="18"/>
        </w:rPr>
        <w:t>Form</w:t>
      </w:r>
      <w:r>
        <w:rPr>
          <w:rFonts w:ascii="Arial" w:hAnsi="Arial" w:cs="Arial"/>
          <w:sz w:val="16"/>
          <w:szCs w:val="18"/>
        </w:rPr>
        <w:t xml:space="preserve"> DFS-F5-DWC-25 (revised </w:t>
      </w:r>
      <w:r w:rsidR="00B47F88">
        <w:rPr>
          <w:rFonts w:ascii="Arial" w:hAnsi="Arial" w:cs="Arial"/>
          <w:sz w:val="16"/>
          <w:szCs w:val="18"/>
        </w:rPr>
        <w:t>1</w:t>
      </w:r>
      <w:r>
        <w:rPr>
          <w:rFonts w:ascii="Arial" w:hAnsi="Arial" w:cs="Arial"/>
          <w:sz w:val="16"/>
          <w:szCs w:val="18"/>
        </w:rPr>
        <w:t>/</w:t>
      </w:r>
      <w:r w:rsidR="00B47F88">
        <w:rPr>
          <w:rFonts w:ascii="Arial" w:hAnsi="Arial" w:cs="Arial"/>
          <w:sz w:val="16"/>
          <w:szCs w:val="18"/>
        </w:rPr>
        <w:t>31</w:t>
      </w:r>
      <w:r>
        <w:rPr>
          <w:rFonts w:ascii="Arial" w:hAnsi="Arial" w:cs="Arial"/>
          <w:sz w:val="16"/>
          <w:szCs w:val="18"/>
        </w:rPr>
        <w:t>/200</w:t>
      </w:r>
      <w:r w:rsidR="00B47F88">
        <w:rPr>
          <w:rFonts w:ascii="Arial" w:hAnsi="Arial" w:cs="Arial"/>
          <w:sz w:val="16"/>
          <w:szCs w:val="18"/>
        </w:rPr>
        <w:t>8</w:t>
      </w:r>
      <w:r>
        <w:rPr>
          <w:rFonts w:ascii="Arial" w:hAnsi="Arial" w:cs="Arial"/>
          <w:sz w:val="16"/>
          <w:szCs w:val="18"/>
        </w:rPr>
        <w:t xml:space="preserve">) </w:t>
      </w:r>
      <w:r>
        <w:rPr>
          <w:rFonts w:ascii="Arial" w:hAnsi="Arial" w:cs="Arial"/>
          <w:sz w:val="16"/>
          <w:szCs w:val="18"/>
        </w:rPr>
        <w:tab/>
        <w:t xml:space="preserve">                                                                                                             </w:t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</w:r>
      <w:r>
        <w:rPr>
          <w:rFonts w:ascii="Arial" w:hAnsi="Arial" w:cs="Arial"/>
          <w:sz w:val="16"/>
          <w:szCs w:val="18"/>
        </w:rPr>
        <w:tab/>
        <w:t xml:space="preserve"> Page 2 of 2 </w:t>
      </w:r>
    </w:p>
    <w:sectPr w:rsidSect="000342A8">
      <w:pgSz w:w="12240" w:h="15840" w:code="1"/>
      <w:pgMar w:top="360" w:right="504" w:bottom="389" w:left="432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31E967F7"/>
    <w:multiLevelType w:val="hybridMultilevel"/>
    <w:tmpl w:val="F872BD80"/>
    <w:lvl w:ilvl="0">
      <w:start w:val="20"/>
      <w:numFmt w:val="decimal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num w:numId="1" w16cid:durableId="1368798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cumentProtection w:edit="forms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0F6"/>
    <w:rsid w:val="00004D32"/>
    <w:rsid w:val="00011CED"/>
    <w:rsid w:val="00024535"/>
    <w:rsid w:val="00025D94"/>
    <w:rsid w:val="000273AE"/>
    <w:rsid w:val="000342A8"/>
    <w:rsid w:val="0003489A"/>
    <w:rsid w:val="00037208"/>
    <w:rsid w:val="00043AB2"/>
    <w:rsid w:val="0005073C"/>
    <w:rsid w:val="000614D5"/>
    <w:rsid w:val="000646CB"/>
    <w:rsid w:val="000671A3"/>
    <w:rsid w:val="0006792C"/>
    <w:rsid w:val="00067E5F"/>
    <w:rsid w:val="000716FA"/>
    <w:rsid w:val="00076C78"/>
    <w:rsid w:val="000875C8"/>
    <w:rsid w:val="00095F71"/>
    <w:rsid w:val="000A710D"/>
    <w:rsid w:val="000B5859"/>
    <w:rsid w:val="000D1381"/>
    <w:rsid w:val="000F313A"/>
    <w:rsid w:val="00105893"/>
    <w:rsid w:val="00106E8A"/>
    <w:rsid w:val="0012674C"/>
    <w:rsid w:val="0013059A"/>
    <w:rsid w:val="00131F25"/>
    <w:rsid w:val="00140623"/>
    <w:rsid w:val="0015083E"/>
    <w:rsid w:val="00157BEF"/>
    <w:rsid w:val="00157CBD"/>
    <w:rsid w:val="00164D22"/>
    <w:rsid w:val="001658B3"/>
    <w:rsid w:val="00167BB9"/>
    <w:rsid w:val="0017438C"/>
    <w:rsid w:val="00177B49"/>
    <w:rsid w:val="001807DC"/>
    <w:rsid w:val="0019636F"/>
    <w:rsid w:val="001A2F12"/>
    <w:rsid w:val="001B2923"/>
    <w:rsid w:val="001C1E7B"/>
    <w:rsid w:val="001C2838"/>
    <w:rsid w:val="001D521B"/>
    <w:rsid w:val="001D6610"/>
    <w:rsid w:val="001E37AB"/>
    <w:rsid w:val="001E6AB0"/>
    <w:rsid w:val="001F1898"/>
    <w:rsid w:val="001F4F22"/>
    <w:rsid w:val="001F7A98"/>
    <w:rsid w:val="00207C8C"/>
    <w:rsid w:val="00207FFD"/>
    <w:rsid w:val="00241B35"/>
    <w:rsid w:val="002437F1"/>
    <w:rsid w:val="00250157"/>
    <w:rsid w:val="0025713D"/>
    <w:rsid w:val="00260CC0"/>
    <w:rsid w:val="002623FC"/>
    <w:rsid w:val="002657D0"/>
    <w:rsid w:val="00275428"/>
    <w:rsid w:val="00293897"/>
    <w:rsid w:val="002A18CB"/>
    <w:rsid w:val="002A31CA"/>
    <w:rsid w:val="002A4A82"/>
    <w:rsid w:val="002B37A1"/>
    <w:rsid w:val="002C2280"/>
    <w:rsid w:val="002D455D"/>
    <w:rsid w:val="002E161B"/>
    <w:rsid w:val="002F1515"/>
    <w:rsid w:val="00320AE6"/>
    <w:rsid w:val="00323F5D"/>
    <w:rsid w:val="00341467"/>
    <w:rsid w:val="00342BB8"/>
    <w:rsid w:val="00356CE2"/>
    <w:rsid w:val="00360B4B"/>
    <w:rsid w:val="003A4CF3"/>
    <w:rsid w:val="003B6BED"/>
    <w:rsid w:val="003D6934"/>
    <w:rsid w:val="003F0362"/>
    <w:rsid w:val="003F06A2"/>
    <w:rsid w:val="003F0A19"/>
    <w:rsid w:val="003F6DAA"/>
    <w:rsid w:val="004057AF"/>
    <w:rsid w:val="004177D6"/>
    <w:rsid w:val="004204B4"/>
    <w:rsid w:val="00436077"/>
    <w:rsid w:val="00467D03"/>
    <w:rsid w:val="00476E40"/>
    <w:rsid w:val="00485DEF"/>
    <w:rsid w:val="004933AC"/>
    <w:rsid w:val="0049570C"/>
    <w:rsid w:val="00496AE1"/>
    <w:rsid w:val="004B79B1"/>
    <w:rsid w:val="004C0E0C"/>
    <w:rsid w:val="004C71DB"/>
    <w:rsid w:val="004D16CB"/>
    <w:rsid w:val="004D67F2"/>
    <w:rsid w:val="004F476D"/>
    <w:rsid w:val="004F5C1E"/>
    <w:rsid w:val="0050052F"/>
    <w:rsid w:val="00501C50"/>
    <w:rsid w:val="00510E08"/>
    <w:rsid w:val="00526DEF"/>
    <w:rsid w:val="0053431F"/>
    <w:rsid w:val="0054589C"/>
    <w:rsid w:val="00552B5C"/>
    <w:rsid w:val="00554C7F"/>
    <w:rsid w:val="00557E75"/>
    <w:rsid w:val="00582DC9"/>
    <w:rsid w:val="00584458"/>
    <w:rsid w:val="00585CB2"/>
    <w:rsid w:val="005866C8"/>
    <w:rsid w:val="005A0357"/>
    <w:rsid w:val="005A41D0"/>
    <w:rsid w:val="005C25AE"/>
    <w:rsid w:val="005C4E5A"/>
    <w:rsid w:val="005F243E"/>
    <w:rsid w:val="00605FE1"/>
    <w:rsid w:val="006119E1"/>
    <w:rsid w:val="00616838"/>
    <w:rsid w:val="00623E8A"/>
    <w:rsid w:val="006264E9"/>
    <w:rsid w:val="0062702F"/>
    <w:rsid w:val="0064256A"/>
    <w:rsid w:val="00645B58"/>
    <w:rsid w:val="0065100B"/>
    <w:rsid w:val="006528A6"/>
    <w:rsid w:val="00661F1C"/>
    <w:rsid w:val="00665549"/>
    <w:rsid w:val="00671521"/>
    <w:rsid w:val="006777DB"/>
    <w:rsid w:val="00686069"/>
    <w:rsid w:val="00686807"/>
    <w:rsid w:val="00695548"/>
    <w:rsid w:val="006972E3"/>
    <w:rsid w:val="006A6584"/>
    <w:rsid w:val="006B1E57"/>
    <w:rsid w:val="006B4D68"/>
    <w:rsid w:val="006C1A4E"/>
    <w:rsid w:val="006D7923"/>
    <w:rsid w:val="006E190F"/>
    <w:rsid w:val="006E253F"/>
    <w:rsid w:val="006E5A44"/>
    <w:rsid w:val="006F1F93"/>
    <w:rsid w:val="006F6776"/>
    <w:rsid w:val="00715887"/>
    <w:rsid w:val="00716E95"/>
    <w:rsid w:val="00725A02"/>
    <w:rsid w:val="007313F0"/>
    <w:rsid w:val="00733682"/>
    <w:rsid w:val="00743394"/>
    <w:rsid w:val="007573C1"/>
    <w:rsid w:val="00776299"/>
    <w:rsid w:val="00780AA0"/>
    <w:rsid w:val="00793264"/>
    <w:rsid w:val="007A438A"/>
    <w:rsid w:val="007B0427"/>
    <w:rsid w:val="007B6817"/>
    <w:rsid w:val="007C0F1F"/>
    <w:rsid w:val="007C10FC"/>
    <w:rsid w:val="007C45B6"/>
    <w:rsid w:val="007D0AF6"/>
    <w:rsid w:val="007D6621"/>
    <w:rsid w:val="007E15E3"/>
    <w:rsid w:val="007E5156"/>
    <w:rsid w:val="007F5263"/>
    <w:rsid w:val="007F5ABF"/>
    <w:rsid w:val="00806E02"/>
    <w:rsid w:val="00820146"/>
    <w:rsid w:val="00824058"/>
    <w:rsid w:val="0083485C"/>
    <w:rsid w:val="00867E1B"/>
    <w:rsid w:val="00883CAF"/>
    <w:rsid w:val="008A3C8C"/>
    <w:rsid w:val="008A72F4"/>
    <w:rsid w:val="008C7385"/>
    <w:rsid w:val="008D066E"/>
    <w:rsid w:val="008D1CE6"/>
    <w:rsid w:val="008D244D"/>
    <w:rsid w:val="008D2CFB"/>
    <w:rsid w:val="008D3715"/>
    <w:rsid w:val="008D6FF4"/>
    <w:rsid w:val="008E72CE"/>
    <w:rsid w:val="008F4C20"/>
    <w:rsid w:val="008F5B4C"/>
    <w:rsid w:val="009718CA"/>
    <w:rsid w:val="009734DB"/>
    <w:rsid w:val="00975B2D"/>
    <w:rsid w:val="00987558"/>
    <w:rsid w:val="00992A96"/>
    <w:rsid w:val="00993601"/>
    <w:rsid w:val="00993A92"/>
    <w:rsid w:val="00997F93"/>
    <w:rsid w:val="009A2270"/>
    <w:rsid w:val="009A234F"/>
    <w:rsid w:val="009A3FD1"/>
    <w:rsid w:val="009A67F3"/>
    <w:rsid w:val="009C6B79"/>
    <w:rsid w:val="009E0CEF"/>
    <w:rsid w:val="009E3380"/>
    <w:rsid w:val="009F0A39"/>
    <w:rsid w:val="009F281B"/>
    <w:rsid w:val="009F412A"/>
    <w:rsid w:val="00A0392E"/>
    <w:rsid w:val="00A04C1B"/>
    <w:rsid w:val="00A074F3"/>
    <w:rsid w:val="00A30E89"/>
    <w:rsid w:val="00A504EF"/>
    <w:rsid w:val="00A54385"/>
    <w:rsid w:val="00A576DB"/>
    <w:rsid w:val="00A66E9A"/>
    <w:rsid w:val="00A71D95"/>
    <w:rsid w:val="00AB0C06"/>
    <w:rsid w:val="00AB3468"/>
    <w:rsid w:val="00AE4B7B"/>
    <w:rsid w:val="00AF19FF"/>
    <w:rsid w:val="00AF26AF"/>
    <w:rsid w:val="00AF29FA"/>
    <w:rsid w:val="00AF4699"/>
    <w:rsid w:val="00AF5392"/>
    <w:rsid w:val="00AF54E7"/>
    <w:rsid w:val="00B03B26"/>
    <w:rsid w:val="00B115DC"/>
    <w:rsid w:val="00B151E7"/>
    <w:rsid w:val="00B24A00"/>
    <w:rsid w:val="00B30A2F"/>
    <w:rsid w:val="00B31281"/>
    <w:rsid w:val="00B33D33"/>
    <w:rsid w:val="00B47F88"/>
    <w:rsid w:val="00B516BF"/>
    <w:rsid w:val="00B56672"/>
    <w:rsid w:val="00B664DA"/>
    <w:rsid w:val="00BC1973"/>
    <w:rsid w:val="00BC3DAF"/>
    <w:rsid w:val="00BD5689"/>
    <w:rsid w:val="00BF23FA"/>
    <w:rsid w:val="00BF3C06"/>
    <w:rsid w:val="00C06323"/>
    <w:rsid w:val="00C3455A"/>
    <w:rsid w:val="00C50661"/>
    <w:rsid w:val="00C7488F"/>
    <w:rsid w:val="00C808E0"/>
    <w:rsid w:val="00C8270F"/>
    <w:rsid w:val="00C876D3"/>
    <w:rsid w:val="00C91E53"/>
    <w:rsid w:val="00C934A1"/>
    <w:rsid w:val="00CA02EB"/>
    <w:rsid w:val="00CA0CE1"/>
    <w:rsid w:val="00CB0A65"/>
    <w:rsid w:val="00CC0840"/>
    <w:rsid w:val="00CD60E4"/>
    <w:rsid w:val="00CE08CE"/>
    <w:rsid w:val="00CE3B92"/>
    <w:rsid w:val="00CE5DE0"/>
    <w:rsid w:val="00CF19E4"/>
    <w:rsid w:val="00CF2342"/>
    <w:rsid w:val="00CF4A13"/>
    <w:rsid w:val="00D23242"/>
    <w:rsid w:val="00D524A6"/>
    <w:rsid w:val="00D5340A"/>
    <w:rsid w:val="00D5445B"/>
    <w:rsid w:val="00D57D04"/>
    <w:rsid w:val="00D632D6"/>
    <w:rsid w:val="00D73473"/>
    <w:rsid w:val="00D75722"/>
    <w:rsid w:val="00D92392"/>
    <w:rsid w:val="00D92C19"/>
    <w:rsid w:val="00DA14D5"/>
    <w:rsid w:val="00DB704C"/>
    <w:rsid w:val="00DC6A83"/>
    <w:rsid w:val="00DF3F3F"/>
    <w:rsid w:val="00DF67DC"/>
    <w:rsid w:val="00E15571"/>
    <w:rsid w:val="00E27259"/>
    <w:rsid w:val="00E30BE4"/>
    <w:rsid w:val="00E41317"/>
    <w:rsid w:val="00E4276B"/>
    <w:rsid w:val="00E43BE1"/>
    <w:rsid w:val="00E467F2"/>
    <w:rsid w:val="00E600DE"/>
    <w:rsid w:val="00E62843"/>
    <w:rsid w:val="00E6744E"/>
    <w:rsid w:val="00E76E24"/>
    <w:rsid w:val="00E96F83"/>
    <w:rsid w:val="00EA0E09"/>
    <w:rsid w:val="00EA1FDD"/>
    <w:rsid w:val="00EA74A8"/>
    <w:rsid w:val="00EB60C8"/>
    <w:rsid w:val="00EC5BE5"/>
    <w:rsid w:val="00EF056F"/>
    <w:rsid w:val="00EF4EB8"/>
    <w:rsid w:val="00EF5A11"/>
    <w:rsid w:val="00F0003A"/>
    <w:rsid w:val="00F10153"/>
    <w:rsid w:val="00F14082"/>
    <w:rsid w:val="00F20075"/>
    <w:rsid w:val="00F237E1"/>
    <w:rsid w:val="00F32F90"/>
    <w:rsid w:val="00F44771"/>
    <w:rsid w:val="00F52D12"/>
    <w:rsid w:val="00F54D20"/>
    <w:rsid w:val="00F73D64"/>
    <w:rsid w:val="00F73EA3"/>
    <w:rsid w:val="00F74081"/>
    <w:rsid w:val="00F80F0A"/>
    <w:rsid w:val="00F8219A"/>
    <w:rsid w:val="00F82ED5"/>
    <w:rsid w:val="00F840F6"/>
    <w:rsid w:val="00FA0544"/>
    <w:rsid w:val="00FA5BFD"/>
    <w:rsid w:val="00FB350B"/>
    <w:rsid w:val="00FC316F"/>
    <w:rsid w:val="00FC7B6E"/>
    <w:rsid w:val="00FF3357"/>
    <w:rsid w:val="00FF5A72"/>
    <w:rsid w:val="00FF71B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B0160DA"/>
  <w15:chartTrackingRefBased/>
  <w15:docId w15:val="{DEA461B3-6622-4901-A1EE-44593571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342A8"/>
    <w:rPr>
      <w:sz w:val="24"/>
      <w:szCs w:val="24"/>
    </w:rPr>
  </w:style>
  <w:style w:type="paragraph" w:styleId="Heading1">
    <w:name w:val="heading 1"/>
    <w:basedOn w:val="Normal"/>
    <w:next w:val="Normal"/>
    <w:qFormat/>
    <w:rsid w:val="000342A8"/>
    <w:pPr>
      <w:keepNext/>
      <w:jc w:val="center"/>
      <w:outlineLvl w:val="0"/>
    </w:pPr>
    <w:rPr>
      <w:rFonts w:ascii="Arial" w:hAnsi="Arial" w:cs="Arial"/>
      <w:b/>
      <w:bCs/>
      <w:color w:val="FFFF9A"/>
    </w:rPr>
  </w:style>
  <w:style w:type="paragraph" w:styleId="Heading2">
    <w:name w:val="heading 2"/>
    <w:basedOn w:val="Normal"/>
    <w:next w:val="Normal"/>
    <w:qFormat/>
    <w:rsid w:val="000342A8"/>
    <w:pPr>
      <w:keepNext/>
      <w:outlineLvl w:val="1"/>
    </w:pPr>
    <w:rPr>
      <w:rFonts w:ascii="Arial" w:hAnsi="Arial" w:cs="Arial"/>
      <w:b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42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342A8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E6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115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owmana\Local%20Settings\Temporary%20Internet%20Files\OLK8\DFS-F5-DWC%2025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7680D-4458-41D6-841B-83DB39D8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